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91" w:rsidRDefault="00182791" w:rsidP="001B620C"/>
    <w:p w:rsidR="00182791" w:rsidRDefault="00182791" w:rsidP="001B620C"/>
    <w:p w:rsidR="00182791" w:rsidRDefault="00182791" w:rsidP="001B620C">
      <w:pPr>
        <w:jc w:val="center"/>
      </w:pPr>
    </w:p>
    <w:p w:rsidR="00182791" w:rsidRDefault="00182791" w:rsidP="001B620C">
      <w:pPr>
        <w:rPr>
          <w:sz w:val="36"/>
          <w:szCs w:val="36"/>
        </w:rPr>
      </w:pPr>
      <w:r w:rsidRPr="00AF2C27"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42pt">
            <v:imagedata r:id="rId5" o:title=""/>
          </v:shape>
        </w:pict>
      </w:r>
    </w:p>
    <w:p w:rsidR="00182791" w:rsidRDefault="00182791" w:rsidP="001B620C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182791" w:rsidRDefault="00182791" w:rsidP="001B620C">
      <w:pPr>
        <w:rPr>
          <w:sz w:val="36"/>
          <w:szCs w:val="36"/>
        </w:rPr>
      </w:pPr>
    </w:p>
    <w:p w:rsidR="00182791" w:rsidRDefault="00182791" w:rsidP="001B620C">
      <w:pPr>
        <w:rPr>
          <w:sz w:val="36"/>
          <w:szCs w:val="36"/>
        </w:rPr>
      </w:pPr>
    </w:p>
    <w:p w:rsidR="00182791" w:rsidRPr="00276EFE" w:rsidRDefault="00182791" w:rsidP="001B620C">
      <w:r w:rsidRPr="00B234A1">
        <w:rPr>
          <w:b/>
          <w:sz w:val="32"/>
          <w:szCs w:val="32"/>
        </w:rPr>
        <w:t>Раздел 1.     Информационная справка</w:t>
      </w:r>
    </w:p>
    <w:p w:rsidR="00182791" w:rsidRPr="007D3072" w:rsidRDefault="00182791" w:rsidP="001B620C"/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34A1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бюджетное</w:t>
      </w:r>
      <w:r w:rsidRPr="00B234A1">
        <w:rPr>
          <w:sz w:val="28"/>
          <w:szCs w:val="28"/>
        </w:rPr>
        <w:t xml:space="preserve"> дошкол</w:t>
      </w:r>
      <w:r>
        <w:rPr>
          <w:sz w:val="28"/>
          <w:szCs w:val="28"/>
        </w:rPr>
        <w:t>ьное образовательное учреждение комбинированного вида детский сад №68 «Лукоморье» построен в 2012 году</w:t>
      </w:r>
      <w:r w:rsidRPr="00B234A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 141013</w:t>
      </w:r>
      <w:r w:rsidRPr="00B234A1">
        <w:rPr>
          <w:sz w:val="28"/>
          <w:szCs w:val="28"/>
        </w:rPr>
        <w:t xml:space="preserve">   г</w:t>
      </w:r>
      <w:r>
        <w:rPr>
          <w:sz w:val="28"/>
          <w:szCs w:val="28"/>
        </w:rPr>
        <w:t xml:space="preserve">.Мытищи  ул.Стрелковая стр.19. Рассчитан </w:t>
      </w:r>
      <w:r w:rsidRPr="00370DCF">
        <w:rPr>
          <w:sz w:val="28"/>
          <w:szCs w:val="28"/>
        </w:rPr>
        <w:t>на 225 мест.</w:t>
      </w:r>
      <w:r w:rsidRPr="00B234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2015г. было открыто второе здание детского сада. Оно расположено по адресу: </w:t>
      </w:r>
      <w:smartTag w:uri="urn:schemas-microsoft-com:office:smarttags" w:element="metricconverter">
        <w:smartTagPr>
          <w:attr w:name="ProductID" w:val="141011 г"/>
        </w:smartTagPr>
        <w:r>
          <w:rPr>
            <w:sz w:val="28"/>
            <w:szCs w:val="28"/>
          </w:rPr>
          <w:t>141011 г</w:t>
        </w:r>
      </w:smartTag>
      <w:r>
        <w:rPr>
          <w:sz w:val="28"/>
          <w:szCs w:val="28"/>
        </w:rPr>
        <w:t>.Мытищи, проезд Институтский 4-й, строение 1.</w:t>
      </w:r>
    </w:p>
    <w:p w:rsidR="00182791" w:rsidRPr="00331F9A" w:rsidRDefault="00182791" w:rsidP="001B620C">
      <w:pPr>
        <w:shd w:val="clear" w:color="auto" w:fill="FFFFFF"/>
        <w:ind w:firstLine="709"/>
        <w:jc w:val="both"/>
        <w:rPr>
          <w:spacing w:val="-3"/>
          <w:sz w:val="28"/>
          <w:szCs w:val="28"/>
        </w:rPr>
      </w:pPr>
      <w:r w:rsidRPr="00331F9A">
        <w:rPr>
          <w:spacing w:val="-3"/>
          <w:sz w:val="28"/>
          <w:szCs w:val="28"/>
        </w:rPr>
        <w:t>МБДОУ</w:t>
      </w:r>
      <w:r>
        <w:rPr>
          <w:spacing w:val="-3"/>
          <w:sz w:val="28"/>
          <w:szCs w:val="28"/>
        </w:rPr>
        <w:t xml:space="preserve"> № 68 «Лукоморье»</w:t>
      </w:r>
      <w:r w:rsidRPr="00331F9A">
        <w:rPr>
          <w:spacing w:val="-3"/>
          <w:sz w:val="28"/>
          <w:szCs w:val="28"/>
        </w:rPr>
        <w:t xml:space="preserve"> – </w:t>
      </w:r>
      <w:r>
        <w:rPr>
          <w:spacing w:val="-3"/>
          <w:sz w:val="28"/>
          <w:szCs w:val="28"/>
        </w:rPr>
        <w:t>это два, отдельно стоящих трёхэтажных здания,  имеющих свои земельные</w:t>
      </w:r>
      <w:r w:rsidRPr="00331F9A">
        <w:rPr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участки, </w:t>
      </w:r>
      <w:r w:rsidRPr="00331F9A">
        <w:rPr>
          <w:color w:val="000000"/>
          <w:spacing w:val="-3"/>
          <w:sz w:val="28"/>
          <w:szCs w:val="28"/>
        </w:rPr>
        <w:t>ограждённы</w:t>
      </w:r>
      <w:r>
        <w:rPr>
          <w:color w:val="000000"/>
          <w:spacing w:val="-3"/>
          <w:sz w:val="28"/>
          <w:szCs w:val="28"/>
        </w:rPr>
        <w:t>е</w:t>
      </w:r>
      <w:r w:rsidRPr="00331F9A">
        <w:rPr>
          <w:spacing w:val="-3"/>
          <w:sz w:val="28"/>
          <w:szCs w:val="28"/>
        </w:rPr>
        <w:t xml:space="preserve"> забором. На </w:t>
      </w:r>
      <w:r>
        <w:rPr>
          <w:spacing w:val="-3"/>
          <w:sz w:val="28"/>
          <w:szCs w:val="28"/>
        </w:rPr>
        <w:t>них</w:t>
      </w:r>
      <w:r w:rsidRPr="00331F9A">
        <w:rPr>
          <w:spacing w:val="-3"/>
          <w:sz w:val="28"/>
          <w:szCs w:val="28"/>
        </w:rPr>
        <w:t xml:space="preserve"> выделены функциональные зоны: зона застройки, зона игровой территории (засеянная газонной травой</w:t>
      </w:r>
      <w:r>
        <w:rPr>
          <w:spacing w:val="-3"/>
          <w:sz w:val="28"/>
          <w:szCs w:val="28"/>
        </w:rPr>
        <w:t xml:space="preserve"> или </w:t>
      </w:r>
      <w:r w:rsidRPr="006A4343">
        <w:rPr>
          <w:spacing w:val="-3"/>
          <w:sz w:val="28"/>
          <w:szCs w:val="28"/>
        </w:rPr>
        <w:t>покрытое полиуритановым покрытием</w:t>
      </w:r>
      <w:r w:rsidRPr="00331F9A">
        <w:rPr>
          <w:spacing w:val="-3"/>
          <w:sz w:val="28"/>
          <w:szCs w:val="28"/>
        </w:rPr>
        <w:t>), спортивная площадка со специальным покрытием, хозяйственная зона. Игровая территория включает в себя шесть групповых площадок покрытых зелёным газоном, отделены друг от друга зелёными насаждениями. У каждой возрастной группы  имеются прогулочные веранды для защиты детей от солнца и осадков. Игровые площадки оборудованы с учетом двигательной активности детей, имеется игровое оборудование и песочницы с крышками. Все оборудование соответствует возрасту и росту детей.</w:t>
      </w:r>
    </w:p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территории МБДОУ расположена площадка для изучения и закрепления правил дорожного движения с разметкой.</w:t>
      </w:r>
      <w:r w:rsidRPr="00B234A1">
        <w:rPr>
          <w:sz w:val="28"/>
          <w:szCs w:val="28"/>
        </w:rPr>
        <w:t xml:space="preserve"> </w:t>
      </w:r>
    </w:p>
    <w:p w:rsidR="00182791" w:rsidRPr="00C46C60" w:rsidRDefault="00182791" w:rsidP="001B620C">
      <w:pPr>
        <w:shd w:val="clear" w:color="auto" w:fill="FFFFFF"/>
        <w:ind w:firstLine="709"/>
        <w:jc w:val="both"/>
        <w:rPr>
          <w:spacing w:val="-3"/>
          <w:sz w:val="28"/>
          <w:szCs w:val="28"/>
        </w:rPr>
      </w:pPr>
      <w:r w:rsidRPr="00C46C60">
        <w:rPr>
          <w:spacing w:val="-3"/>
          <w:sz w:val="28"/>
          <w:szCs w:val="28"/>
        </w:rPr>
        <w:t>В учреждении имеются кабинеты: заведующего, кабинет по методическо-воспитательной работе, музыкальный и спортивный зал совмещён, кабинет музыкального руководителя, психолога, кабинет логопедический, медицинский блок, состоящий из  кабинета врача и медсестры, изолятора и процедурной. На первом этаже расположен ряд служебных помещений: пищеблок,  служебно-бытовые помещения для персонала. В МБДОУ имеется шесть групповых ячеек ( по две на каждом этаже)  для детей дошкольного возраста (изолированные помещения, принадлежащие каждой возрастной группе).</w:t>
      </w:r>
    </w:p>
    <w:p w:rsidR="0018279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 xml:space="preserve">         Групповые комнаты для детей ясельного возраста расположены на 1-ом этаже, а групповые комнаты для детей старшего возраста расположены на    2-ом</w:t>
      </w:r>
      <w:r>
        <w:rPr>
          <w:sz w:val="28"/>
          <w:szCs w:val="28"/>
        </w:rPr>
        <w:t xml:space="preserve"> и 3-ем </w:t>
      </w:r>
      <w:r w:rsidRPr="00B234A1">
        <w:rPr>
          <w:sz w:val="28"/>
          <w:szCs w:val="28"/>
        </w:rPr>
        <w:t xml:space="preserve"> этаже. Групповые комнаты для детей ясельного возраста имеют самостоятельный вхо</w:t>
      </w:r>
      <w:r>
        <w:rPr>
          <w:sz w:val="28"/>
          <w:szCs w:val="28"/>
        </w:rPr>
        <w:t>д.</w:t>
      </w:r>
      <w:r w:rsidRPr="00B234A1">
        <w:rPr>
          <w:sz w:val="28"/>
          <w:szCs w:val="28"/>
        </w:rPr>
        <w:t xml:space="preserve">      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 xml:space="preserve">      В состав пищеблока входят: горячий цех, раздаточная, холодный цех, мясо-рыбный цех, овощной цех, моечная кухонной посуды, кладовая сухих продуктов, кладовая для овощей, помещение для хранения скоропортящихся продуктов с холодильными камерами, загрузочная, цех первичной обработки овощей, комната персонала, раздевалка, душевая и туалет для персонала. В помещении пищеблока установлено оборудование, работающее от </w:t>
      </w:r>
      <w:r>
        <w:rPr>
          <w:sz w:val="28"/>
          <w:szCs w:val="28"/>
        </w:rPr>
        <w:t xml:space="preserve">электричества. 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 xml:space="preserve">        В состав групповой комнаты входят: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>- раздевальная комната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>- групповая комната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>- спальня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>- буфетная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>- туалетная комната.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 xml:space="preserve">       Для мыть</w:t>
      </w:r>
      <w:r>
        <w:rPr>
          <w:sz w:val="28"/>
          <w:szCs w:val="28"/>
        </w:rPr>
        <w:t>я посуды  буфетная оборудована 2</w:t>
      </w:r>
      <w:r w:rsidRPr="00B234A1">
        <w:rPr>
          <w:sz w:val="28"/>
          <w:szCs w:val="28"/>
        </w:rPr>
        <w:t>-гнездовой мойкой с подводкой холодной и горячей воды.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 xml:space="preserve">     Туалетные комнаты делятся на умывальную зону и зону санитарных узлов. В зоне умывальной комнаты размещены детские умывальники, душевой поддон. В санитарной  зоне размещены унитазы. Туалетные комна</w:t>
      </w:r>
      <w:r>
        <w:rPr>
          <w:sz w:val="28"/>
          <w:szCs w:val="28"/>
        </w:rPr>
        <w:t>ты ясельной группы оборудованы 4</w:t>
      </w:r>
      <w:r w:rsidRPr="00B234A1">
        <w:rPr>
          <w:sz w:val="28"/>
          <w:szCs w:val="28"/>
        </w:rPr>
        <w:t xml:space="preserve"> умывальниками с подводкой горячей и холодной воды, 1 умывальная раковина для персонала, шкаф для горшков и слив для их обработки, хозяйственный шкаф.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 xml:space="preserve">      Окна всего помещения детского сада оборудованы откидными фрамугами для проветривания с рычажными приборами.</w:t>
      </w:r>
    </w:p>
    <w:p w:rsidR="00182791" w:rsidRPr="00B234A1" w:rsidRDefault="00182791" w:rsidP="001B620C">
      <w:pPr>
        <w:jc w:val="both"/>
        <w:rPr>
          <w:sz w:val="28"/>
          <w:szCs w:val="28"/>
        </w:rPr>
      </w:pPr>
      <w:r w:rsidRPr="00B234A1">
        <w:rPr>
          <w:sz w:val="28"/>
          <w:szCs w:val="28"/>
        </w:rPr>
        <w:t xml:space="preserve">      Раздевальные  помещения оборудованы сушильными шкафами и шкафами для раздевания детей и персонала. Шкафы все закреплены и имеют индивидуальную маркировку. В каждом шкафу имеется индивидуальная ячейка – полка для головных уборов и крючком для верхней одежды.  Столы и стулья в комплекте и кровати  подобраны в соответствии с ростом детей и установлены по количеству воспитанников.</w:t>
      </w:r>
    </w:p>
    <w:p w:rsidR="00182791" w:rsidRPr="00793757" w:rsidRDefault="00182791" w:rsidP="001B620C">
      <w:pPr>
        <w:shd w:val="clear" w:color="auto" w:fill="FFFFFF"/>
        <w:ind w:firstLine="708"/>
        <w:jc w:val="both"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 xml:space="preserve">Работа в ДОУ осуществляется в соответствии с </w:t>
      </w:r>
      <w:r w:rsidRPr="00793757">
        <w:rPr>
          <w:spacing w:val="2"/>
          <w:sz w:val="28"/>
          <w:szCs w:val="28"/>
        </w:rPr>
        <w:t xml:space="preserve">Законом </w:t>
      </w:r>
      <w:r w:rsidRPr="00793757">
        <w:rPr>
          <w:spacing w:val="5"/>
          <w:sz w:val="28"/>
          <w:szCs w:val="28"/>
        </w:rPr>
        <w:t xml:space="preserve">Российской Федерации «Об образовании», Федеральным Законом «О </w:t>
      </w:r>
      <w:r w:rsidRPr="00793757">
        <w:rPr>
          <w:spacing w:val="2"/>
          <w:sz w:val="28"/>
          <w:szCs w:val="28"/>
        </w:rPr>
        <w:t xml:space="preserve">некоммерческих организациях», а также другими актами действующего </w:t>
      </w:r>
      <w:r w:rsidRPr="00793757">
        <w:rPr>
          <w:spacing w:val="4"/>
          <w:sz w:val="28"/>
          <w:szCs w:val="28"/>
        </w:rPr>
        <w:t>законодательства Российской  Федераци</w:t>
      </w:r>
      <w:r>
        <w:rPr>
          <w:spacing w:val="4"/>
          <w:sz w:val="28"/>
          <w:szCs w:val="28"/>
        </w:rPr>
        <w:t>и</w:t>
      </w:r>
      <w:r w:rsidRPr="00793757">
        <w:rPr>
          <w:spacing w:val="4"/>
          <w:sz w:val="28"/>
          <w:szCs w:val="28"/>
        </w:rPr>
        <w:t xml:space="preserve">   указами  и распоряжениям</w:t>
      </w:r>
      <w:r w:rsidRPr="00793757">
        <w:rPr>
          <w:spacing w:val="-6"/>
          <w:sz w:val="28"/>
          <w:szCs w:val="28"/>
        </w:rPr>
        <w:t xml:space="preserve"> Президента Российской Федерации, постановлениями и распоряжениями </w:t>
      </w:r>
      <w:r w:rsidRPr="00793757">
        <w:rPr>
          <w:spacing w:val="2"/>
          <w:sz w:val="28"/>
          <w:szCs w:val="28"/>
        </w:rPr>
        <w:t xml:space="preserve">Правительства Российской Федерации, решениями Учредителя и </w:t>
      </w:r>
      <w:r w:rsidRPr="00793757">
        <w:rPr>
          <w:spacing w:val="-7"/>
          <w:sz w:val="28"/>
          <w:szCs w:val="28"/>
        </w:rPr>
        <w:t>Уставом.</w:t>
      </w:r>
    </w:p>
    <w:p w:rsidR="00182791" w:rsidRPr="00793757" w:rsidRDefault="00182791" w:rsidP="001B620C">
      <w:pPr>
        <w:shd w:val="clear" w:color="auto" w:fill="FFFFFF"/>
        <w:ind w:firstLine="709"/>
        <w:jc w:val="both"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>Учреждение имеет лицензию</w:t>
      </w:r>
      <w:r>
        <w:rPr>
          <w:spacing w:val="-3"/>
          <w:sz w:val="28"/>
          <w:szCs w:val="28"/>
        </w:rPr>
        <w:t>:</w:t>
      </w:r>
      <w:r w:rsidRPr="00793757">
        <w:rPr>
          <w:spacing w:val="-3"/>
          <w:sz w:val="28"/>
          <w:szCs w:val="28"/>
        </w:rPr>
        <w:t xml:space="preserve"> </w:t>
      </w:r>
      <w:r w:rsidRPr="00A24FE2">
        <w:rPr>
          <w:sz w:val="28"/>
          <w:szCs w:val="28"/>
        </w:rPr>
        <w:t xml:space="preserve">серия </w:t>
      </w:r>
      <w:smartTag w:uri="urn:schemas-microsoft-com:office:smarttags" w:element="metricconverter">
        <w:smartTagPr>
          <w:attr w:name="ProductID" w:val="50 Л"/>
        </w:smartTagPr>
        <w:r w:rsidRPr="00A24FE2">
          <w:rPr>
            <w:sz w:val="28"/>
            <w:szCs w:val="28"/>
          </w:rPr>
          <w:t>50 Л</w:t>
        </w:r>
      </w:smartTag>
      <w:r w:rsidRPr="00A24FE2">
        <w:rPr>
          <w:sz w:val="28"/>
          <w:szCs w:val="28"/>
        </w:rPr>
        <w:t xml:space="preserve"> 01 № 0004685 от  03.03.2015 г.  регистрационный № 70284</w:t>
      </w:r>
      <w:r>
        <w:rPr>
          <w:spacing w:val="-3"/>
          <w:sz w:val="28"/>
          <w:szCs w:val="28"/>
        </w:rPr>
        <w:t xml:space="preserve">. </w:t>
      </w:r>
      <w:r w:rsidRPr="00793757">
        <w:rPr>
          <w:spacing w:val="-3"/>
          <w:sz w:val="28"/>
          <w:szCs w:val="28"/>
        </w:rPr>
        <w:t>Министерства образования Московской</w:t>
      </w:r>
      <w:r>
        <w:rPr>
          <w:spacing w:val="-3"/>
          <w:sz w:val="28"/>
          <w:szCs w:val="28"/>
        </w:rPr>
        <w:t xml:space="preserve"> области</w:t>
      </w:r>
      <w:r w:rsidRPr="00793757">
        <w:rPr>
          <w:spacing w:val="-3"/>
          <w:sz w:val="28"/>
          <w:szCs w:val="28"/>
        </w:rPr>
        <w:t>. Основными задачами дошкольного учреждения являются:</w:t>
      </w:r>
    </w:p>
    <w:p w:rsidR="00182791" w:rsidRPr="00793757" w:rsidRDefault="00182791" w:rsidP="001B620C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3"/>
          <w:sz w:val="28"/>
          <w:szCs w:val="28"/>
        </w:rPr>
      </w:pPr>
      <w:r w:rsidRPr="00793757">
        <w:rPr>
          <w:rFonts w:ascii="Times New Roman" w:hAnsi="Times New Roman"/>
          <w:spacing w:val="-3"/>
          <w:sz w:val="28"/>
          <w:szCs w:val="28"/>
        </w:rPr>
        <w:t>охрана жизни и укрепление физического и психического здоровья воспитанников;</w:t>
      </w:r>
    </w:p>
    <w:p w:rsidR="00182791" w:rsidRPr="00793757" w:rsidRDefault="00182791" w:rsidP="001B620C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3"/>
          <w:sz w:val="28"/>
          <w:szCs w:val="28"/>
        </w:rPr>
      </w:pPr>
      <w:r w:rsidRPr="00793757">
        <w:rPr>
          <w:rFonts w:ascii="Times New Roman" w:hAnsi="Times New Roman"/>
          <w:spacing w:val="-3"/>
          <w:sz w:val="28"/>
          <w:szCs w:val="28"/>
        </w:rPr>
        <w:t>обеспечение познавательно-речевого, художественно-эстетического и физического развития воспитанников;</w:t>
      </w:r>
    </w:p>
    <w:p w:rsidR="00182791" w:rsidRPr="00793757" w:rsidRDefault="00182791" w:rsidP="001B620C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3"/>
          <w:sz w:val="28"/>
          <w:szCs w:val="28"/>
        </w:rPr>
      </w:pPr>
      <w:r w:rsidRPr="00793757">
        <w:rPr>
          <w:rFonts w:ascii="Times New Roman" w:hAnsi="Times New Roman"/>
          <w:spacing w:val="-3"/>
          <w:sz w:val="28"/>
          <w:szCs w:val="28"/>
        </w:rPr>
        <w:t>воспитание с учётом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182791" w:rsidRPr="00793757" w:rsidRDefault="00182791" w:rsidP="001B620C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3"/>
          <w:sz w:val="28"/>
          <w:szCs w:val="28"/>
        </w:rPr>
      </w:pPr>
      <w:r w:rsidRPr="00793757">
        <w:rPr>
          <w:rFonts w:ascii="Times New Roman" w:hAnsi="Times New Roman"/>
          <w:spacing w:val="-3"/>
          <w:sz w:val="28"/>
          <w:szCs w:val="28"/>
        </w:rPr>
        <w:t>осуществление необходимой коррекции недостатков в физическом и психическом развитии воспитанников;</w:t>
      </w:r>
    </w:p>
    <w:p w:rsidR="00182791" w:rsidRPr="00793757" w:rsidRDefault="00182791" w:rsidP="001B620C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3"/>
          <w:sz w:val="28"/>
          <w:szCs w:val="28"/>
        </w:rPr>
      </w:pPr>
      <w:r w:rsidRPr="00793757">
        <w:rPr>
          <w:rFonts w:ascii="Times New Roman" w:hAnsi="Times New Roman"/>
          <w:spacing w:val="-3"/>
          <w:sz w:val="28"/>
          <w:szCs w:val="28"/>
        </w:rPr>
        <w:t>взаимодействие с семьями воспитанников для обеспечения их полноценного развития;</w:t>
      </w:r>
    </w:p>
    <w:p w:rsidR="00182791" w:rsidRPr="00793757" w:rsidRDefault="00182791" w:rsidP="001B620C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3"/>
          <w:sz w:val="28"/>
          <w:szCs w:val="28"/>
        </w:rPr>
      </w:pPr>
      <w:r w:rsidRPr="00793757">
        <w:rPr>
          <w:rFonts w:ascii="Times New Roman" w:hAnsi="Times New Roman"/>
          <w:spacing w:val="-3"/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 , обучения и развития детей.</w:t>
      </w:r>
    </w:p>
    <w:p w:rsidR="00182791" w:rsidRPr="00793757" w:rsidRDefault="00182791" w:rsidP="001B620C">
      <w:pPr>
        <w:shd w:val="clear" w:color="auto" w:fill="FFFFFF"/>
        <w:ind w:firstLine="709"/>
        <w:contextualSpacing/>
        <w:jc w:val="both"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 xml:space="preserve">Главная цель воспитания и обучения ребенка в дошкольном учреждении – гармоничное развитие способностей, укрепление здоровья, полноценное физическое и психическое развитие, формирование личности ребенка и подготовка к обучению в школе. Первостепенной задачей на протяжении всего года является задача охраны жизни и здоровья детей. </w:t>
      </w:r>
    </w:p>
    <w:p w:rsidR="00182791" w:rsidRPr="00793757" w:rsidRDefault="00182791" w:rsidP="001B620C">
      <w:pPr>
        <w:shd w:val="clear" w:color="auto" w:fill="FFFFFF"/>
        <w:contextualSpacing/>
        <w:jc w:val="both"/>
        <w:rPr>
          <w:b/>
          <w:i/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 xml:space="preserve">В работе коллектива ДОУ приоритетными являются следующие направления:  </w:t>
      </w:r>
    </w:p>
    <w:p w:rsidR="00182791" w:rsidRPr="00793757" w:rsidRDefault="00182791" w:rsidP="001B620C">
      <w:pPr>
        <w:numPr>
          <w:ilvl w:val="0"/>
          <w:numId w:val="31"/>
        </w:numPr>
        <w:shd w:val="clear" w:color="auto" w:fill="FFFFFF"/>
        <w:tabs>
          <w:tab w:val="left" w:pos="709"/>
          <w:tab w:val="left" w:pos="874"/>
        </w:tabs>
        <w:ind w:firstLine="720"/>
        <w:jc w:val="both"/>
        <w:rPr>
          <w:color w:val="000000"/>
          <w:spacing w:val="-4"/>
          <w:sz w:val="28"/>
          <w:szCs w:val="28"/>
        </w:rPr>
      </w:pPr>
      <w:r w:rsidRPr="00793757">
        <w:rPr>
          <w:spacing w:val="-3"/>
          <w:sz w:val="28"/>
          <w:szCs w:val="28"/>
        </w:rPr>
        <w:t xml:space="preserve"> </w:t>
      </w:r>
      <w:r w:rsidRPr="00793757">
        <w:rPr>
          <w:color w:val="000000"/>
          <w:spacing w:val="-4"/>
          <w:sz w:val="28"/>
          <w:szCs w:val="28"/>
        </w:rPr>
        <w:t xml:space="preserve">художественно-эстетическое; </w:t>
      </w:r>
    </w:p>
    <w:p w:rsidR="00182791" w:rsidRPr="00793757" w:rsidRDefault="00182791" w:rsidP="001B620C">
      <w:pPr>
        <w:numPr>
          <w:ilvl w:val="0"/>
          <w:numId w:val="31"/>
        </w:numPr>
        <w:shd w:val="clear" w:color="auto" w:fill="FFFFFF"/>
        <w:tabs>
          <w:tab w:val="left" w:pos="709"/>
          <w:tab w:val="left" w:pos="874"/>
        </w:tabs>
        <w:ind w:firstLine="720"/>
        <w:jc w:val="both"/>
        <w:rPr>
          <w:color w:val="000000"/>
          <w:spacing w:val="-4"/>
          <w:sz w:val="28"/>
          <w:szCs w:val="28"/>
        </w:rPr>
      </w:pPr>
      <w:r w:rsidRPr="00793757">
        <w:rPr>
          <w:color w:val="000000"/>
          <w:spacing w:val="-4"/>
          <w:sz w:val="28"/>
          <w:szCs w:val="28"/>
        </w:rPr>
        <w:t>физическое;</w:t>
      </w:r>
    </w:p>
    <w:p w:rsidR="00182791" w:rsidRPr="00793757" w:rsidRDefault="00182791" w:rsidP="001B620C">
      <w:pPr>
        <w:numPr>
          <w:ilvl w:val="0"/>
          <w:numId w:val="31"/>
        </w:numPr>
        <w:shd w:val="clear" w:color="auto" w:fill="FFFFFF"/>
        <w:tabs>
          <w:tab w:val="left" w:pos="709"/>
          <w:tab w:val="left" w:pos="874"/>
        </w:tabs>
        <w:ind w:firstLine="720"/>
        <w:jc w:val="both"/>
        <w:rPr>
          <w:b/>
          <w:color w:val="FF0000"/>
          <w:spacing w:val="-4"/>
          <w:sz w:val="28"/>
          <w:szCs w:val="28"/>
        </w:rPr>
      </w:pPr>
      <w:r w:rsidRPr="00793757">
        <w:rPr>
          <w:color w:val="000000"/>
          <w:spacing w:val="-4"/>
          <w:sz w:val="28"/>
          <w:szCs w:val="28"/>
        </w:rPr>
        <w:t>познавательно-речевое</w:t>
      </w:r>
      <w:r>
        <w:rPr>
          <w:color w:val="000000"/>
          <w:spacing w:val="-4"/>
          <w:sz w:val="28"/>
          <w:szCs w:val="28"/>
        </w:rPr>
        <w:t>.</w:t>
      </w:r>
    </w:p>
    <w:p w:rsidR="00182791" w:rsidRPr="00793757" w:rsidRDefault="00182791" w:rsidP="001B620C">
      <w:pPr>
        <w:shd w:val="clear" w:color="auto" w:fill="FFFFFF"/>
        <w:jc w:val="both"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 xml:space="preserve">Учреждение использует в своей работе </w:t>
      </w:r>
      <w:r>
        <w:rPr>
          <w:spacing w:val="-3"/>
          <w:sz w:val="28"/>
          <w:szCs w:val="28"/>
        </w:rPr>
        <w:t>основную общеобразовательную п</w:t>
      </w:r>
      <w:r w:rsidRPr="00793757">
        <w:rPr>
          <w:spacing w:val="-3"/>
          <w:sz w:val="28"/>
          <w:szCs w:val="28"/>
        </w:rPr>
        <w:t>рограмму</w:t>
      </w:r>
      <w:r>
        <w:rPr>
          <w:spacing w:val="-3"/>
          <w:sz w:val="28"/>
          <w:szCs w:val="28"/>
        </w:rPr>
        <w:t xml:space="preserve"> дошкольного образования </w:t>
      </w:r>
      <w:r w:rsidRPr="00793757">
        <w:rPr>
          <w:spacing w:val="-3"/>
          <w:sz w:val="28"/>
          <w:szCs w:val="28"/>
        </w:rPr>
        <w:t xml:space="preserve"> «От рождения до школы» под редакцией  Н.Е. Вераксы,  Т</w:t>
      </w:r>
      <w:r>
        <w:rPr>
          <w:spacing w:val="-3"/>
          <w:sz w:val="28"/>
          <w:szCs w:val="28"/>
        </w:rPr>
        <w:t>.С.Комаровой,  М.А. Васильевой,</w:t>
      </w:r>
      <w:r w:rsidRPr="00793757">
        <w:rPr>
          <w:spacing w:val="-3"/>
          <w:sz w:val="28"/>
          <w:szCs w:val="28"/>
        </w:rPr>
        <w:t xml:space="preserve"> а также парциальные программы, рекомендованные Министерством образования РФ: </w:t>
      </w:r>
      <w:r w:rsidRPr="00793757">
        <w:rPr>
          <w:color w:val="000000"/>
          <w:spacing w:val="-4"/>
          <w:sz w:val="28"/>
          <w:szCs w:val="28"/>
        </w:rPr>
        <w:t xml:space="preserve"> </w:t>
      </w:r>
    </w:p>
    <w:p w:rsidR="00182791" w:rsidRPr="00793757" w:rsidRDefault="00182791" w:rsidP="001B620C">
      <w:pPr>
        <w:tabs>
          <w:tab w:val="left" w:pos="360"/>
        </w:tabs>
        <w:jc w:val="both"/>
        <w:rPr>
          <w:spacing w:val="-4"/>
          <w:sz w:val="28"/>
          <w:szCs w:val="28"/>
        </w:rPr>
      </w:pPr>
      <w:r w:rsidRPr="00793757">
        <w:rPr>
          <w:spacing w:val="-4"/>
          <w:sz w:val="28"/>
          <w:szCs w:val="28"/>
        </w:rPr>
        <w:t>- «Занятия по изобразительной деятельности в детском саду» Т. С.Комарова,</w:t>
      </w:r>
    </w:p>
    <w:p w:rsidR="00182791" w:rsidRPr="00793757" w:rsidRDefault="00182791" w:rsidP="001B620C">
      <w:pPr>
        <w:tabs>
          <w:tab w:val="left" w:pos="360"/>
        </w:tabs>
        <w:jc w:val="both"/>
        <w:rPr>
          <w:spacing w:val="-4"/>
          <w:sz w:val="28"/>
          <w:szCs w:val="28"/>
        </w:rPr>
      </w:pPr>
      <w:r w:rsidRPr="00793757">
        <w:rPr>
          <w:spacing w:val="-4"/>
          <w:sz w:val="28"/>
          <w:szCs w:val="28"/>
        </w:rPr>
        <w:t xml:space="preserve">     А. В.Антонова, Зацепина М.Б. </w:t>
      </w:r>
    </w:p>
    <w:p w:rsidR="00182791" w:rsidRPr="00793757" w:rsidRDefault="00182791" w:rsidP="001B620C">
      <w:pPr>
        <w:shd w:val="clear" w:color="auto" w:fill="FFFFFF"/>
        <w:tabs>
          <w:tab w:val="left" w:pos="360"/>
        </w:tabs>
        <w:jc w:val="both"/>
        <w:rPr>
          <w:color w:val="000000"/>
          <w:spacing w:val="-4"/>
          <w:sz w:val="28"/>
          <w:szCs w:val="28"/>
        </w:rPr>
      </w:pPr>
      <w:r w:rsidRPr="00793757">
        <w:rPr>
          <w:color w:val="000000"/>
          <w:spacing w:val="-4"/>
          <w:sz w:val="28"/>
          <w:szCs w:val="28"/>
        </w:rPr>
        <w:t>- «Юный эколог» С.Н. Николаева;</w:t>
      </w:r>
    </w:p>
    <w:p w:rsidR="00182791" w:rsidRPr="00793757" w:rsidRDefault="00182791" w:rsidP="001B620C">
      <w:pPr>
        <w:shd w:val="clear" w:color="auto" w:fill="FFFFFF"/>
        <w:tabs>
          <w:tab w:val="left" w:pos="360"/>
        </w:tabs>
        <w:jc w:val="both"/>
        <w:rPr>
          <w:color w:val="000000"/>
          <w:spacing w:val="-4"/>
          <w:sz w:val="28"/>
          <w:szCs w:val="28"/>
        </w:rPr>
      </w:pPr>
      <w:r w:rsidRPr="00793757">
        <w:rPr>
          <w:color w:val="000000"/>
          <w:spacing w:val="-4"/>
          <w:sz w:val="28"/>
          <w:szCs w:val="28"/>
        </w:rPr>
        <w:t>- «С физкультурой дружить - здоровым быть» М. Д. Маханева;</w:t>
      </w:r>
    </w:p>
    <w:p w:rsidR="00182791" w:rsidRPr="00793757" w:rsidRDefault="00182791" w:rsidP="001B620C">
      <w:pPr>
        <w:shd w:val="clear" w:color="auto" w:fill="FFFFFF"/>
        <w:tabs>
          <w:tab w:val="left" w:pos="360"/>
        </w:tabs>
        <w:jc w:val="both"/>
        <w:rPr>
          <w:spacing w:val="-4"/>
          <w:sz w:val="28"/>
          <w:szCs w:val="28"/>
        </w:rPr>
      </w:pPr>
      <w:r w:rsidRPr="00793757">
        <w:rPr>
          <w:spacing w:val="-4"/>
          <w:sz w:val="28"/>
          <w:szCs w:val="28"/>
        </w:rPr>
        <w:t>- «Я - человек» С.А. Козловой.</w:t>
      </w:r>
    </w:p>
    <w:p w:rsidR="00182791" w:rsidRPr="00793757" w:rsidRDefault="00182791" w:rsidP="001B620C">
      <w:pPr>
        <w:shd w:val="clear" w:color="auto" w:fill="FFFFFF"/>
        <w:tabs>
          <w:tab w:val="left" w:pos="360"/>
        </w:tabs>
        <w:ind w:left="284" w:hanging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 </w:t>
      </w:r>
      <w:r w:rsidRPr="00793757">
        <w:rPr>
          <w:spacing w:val="-4"/>
          <w:sz w:val="28"/>
          <w:szCs w:val="28"/>
        </w:rPr>
        <w:t xml:space="preserve">-  «Праздник каждый день» Программа музыкального воспитания детей дошкольного </w:t>
      </w:r>
      <w:r>
        <w:rPr>
          <w:spacing w:val="-4"/>
          <w:sz w:val="28"/>
          <w:szCs w:val="28"/>
        </w:rPr>
        <w:t xml:space="preserve"> </w:t>
      </w:r>
      <w:r w:rsidRPr="00793757">
        <w:rPr>
          <w:spacing w:val="-4"/>
          <w:sz w:val="28"/>
          <w:szCs w:val="28"/>
        </w:rPr>
        <w:t xml:space="preserve"> возраста, Каплунова И., Новоскольцева  И.</w:t>
      </w:r>
    </w:p>
    <w:p w:rsidR="00182791" w:rsidRPr="00793757" w:rsidRDefault="00182791" w:rsidP="001B620C">
      <w:pPr>
        <w:shd w:val="clear" w:color="auto" w:fill="FFFFFF"/>
        <w:tabs>
          <w:tab w:val="left" w:pos="360"/>
        </w:tabs>
        <w:ind w:left="426" w:hanging="284"/>
        <w:jc w:val="both"/>
        <w:rPr>
          <w:spacing w:val="-4"/>
          <w:sz w:val="28"/>
          <w:szCs w:val="28"/>
        </w:rPr>
      </w:pPr>
      <w:r w:rsidRPr="00793757">
        <w:rPr>
          <w:color w:val="000000"/>
          <w:spacing w:val="-4"/>
          <w:sz w:val="28"/>
          <w:szCs w:val="28"/>
        </w:rPr>
        <w:t xml:space="preserve">-  </w:t>
      </w:r>
      <w:r w:rsidRPr="00793757">
        <w:rPr>
          <w:spacing w:val="-4"/>
          <w:sz w:val="28"/>
          <w:szCs w:val="28"/>
        </w:rPr>
        <w:t>«Основы безопасности детей дошкольного возраста»</w:t>
      </w:r>
      <w:r>
        <w:rPr>
          <w:spacing w:val="-4"/>
          <w:sz w:val="28"/>
          <w:szCs w:val="28"/>
        </w:rPr>
        <w:t xml:space="preserve"> Н.Н. Авдеева, О.Л. Князева,</w:t>
      </w:r>
      <w:r w:rsidRPr="00793757">
        <w:rPr>
          <w:spacing w:val="-4"/>
          <w:sz w:val="28"/>
          <w:szCs w:val="28"/>
        </w:rPr>
        <w:t xml:space="preserve"> Р.Б.   Стеркина.</w:t>
      </w:r>
    </w:p>
    <w:p w:rsidR="00182791" w:rsidRPr="00793757" w:rsidRDefault="00182791" w:rsidP="001B620C">
      <w:pPr>
        <w:shd w:val="clear" w:color="auto" w:fill="FFFFFF"/>
        <w:tabs>
          <w:tab w:val="left" w:pos="360"/>
        </w:tabs>
        <w:jc w:val="both"/>
        <w:rPr>
          <w:color w:val="000000"/>
          <w:spacing w:val="-4"/>
          <w:sz w:val="28"/>
          <w:szCs w:val="28"/>
        </w:rPr>
      </w:pPr>
      <w:r w:rsidRPr="00793757">
        <w:rPr>
          <w:color w:val="000000"/>
          <w:spacing w:val="-4"/>
          <w:sz w:val="28"/>
          <w:szCs w:val="28"/>
        </w:rPr>
        <w:t>- «Добрый мир. Православная культура для малышей» Л.Л.Шевченко</w:t>
      </w:r>
      <w:r>
        <w:rPr>
          <w:color w:val="000000"/>
          <w:spacing w:val="-4"/>
          <w:sz w:val="28"/>
          <w:szCs w:val="28"/>
        </w:rPr>
        <w:t>.</w:t>
      </w:r>
    </w:p>
    <w:p w:rsidR="00182791" w:rsidRPr="00793757" w:rsidRDefault="00182791" w:rsidP="001B620C">
      <w:pPr>
        <w:rPr>
          <w:sz w:val="28"/>
          <w:szCs w:val="28"/>
        </w:rPr>
      </w:pPr>
    </w:p>
    <w:p w:rsidR="00182791" w:rsidRPr="00793757" w:rsidRDefault="00182791" w:rsidP="001B620C">
      <w:pPr>
        <w:contextualSpacing/>
        <w:jc w:val="both"/>
        <w:rPr>
          <w:spacing w:val="-3"/>
          <w:sz w:val="28"/>
          <w:szCs w:val="28"/>
        </w:rPr>
      </w:pPr>
      <w:r w:rsidRPr="00793757">
        <w:rPr>
          <w:sz w:val="28"/>
          <w:szCs w:val="28"/>
        </w:rPr>
        <w:t xml:space="preserve"> </w:t>
      </w:r>
      <w:r w:rsidRPr="00793757">
        <w:rPr>
          <w:sz w:val="28"/>
          <w:szCs w:val="28"/>
        </w:rPr>
        <w:tab/>
      </w:r>
      <w:r w:rsidRPr="00793757">
        <w:rPr>
          <w:spacing w:val="-3"/>
          <w:sz w:val="28"/>
          <w:szCs w:val="28"/>
        </w:rPr>
        <w:t>Все программы плавно вписываются в единый комплекс и используются для разностороннего развития детей дошкольного возраста.</w:t>
      </w:r>
    </w:p>
    <w:p w:rsidR="00182791" w:rsidRPr="00793757" w:rsidRDefault="00182791" w:rsidP="001B620C">
      <w:pPr>
        <w:shd w:val="clear" w:color="auto" w:fill="FFFFFF"/>
        <w:contextualSpacing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 xml:space="preserve">Коллектив </w:t>
      </w:r>
      <w:r>
        <w:rPr>
          <w:spacing w:val="-3"/>
          <w:sz w:val="28"/>
          <w:szCs w:val="28"/>
        </w:rPr>
        <w:t xml:space="preserve"> МБ</w:t>
      </w:r>
      <w:r w:rsidRPr="00793757">
        <w:rPr>
          <w:spacing w:val="-3"/>
          <w:sz w:val="28"/>
          <w:szCs w:val="28"/>
        </w:rPr>
        <w:t>ДОУ работает по следующим направлениям:</w:t>
      </w:r>
    </w:p>
    <w:p w:rsidR="00182791" w:rsidRPr="00793757" w:rsidRDefault="00182791" w:rsidP="001B620C">
      <w:pPr>
        <w:shd w:val="clear" w:color="auto" w:fill="FFFFFF"/>
        <w:jc w:val="both"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>- развитие эстетических чувств детей, эмоциональных ориентаций, приобщение детей к театрально-художественной культуре;</w:t>
      </w:r>
    </w:p>
    <w:p w:rsidR="00182791" w:rsidRPr="00793757" w:rsidRDefault="00182791" w:rsidP="001B620C">
      <w:pPr>
        <w:shd w:val="clear" w:color="auto" w:fill="FFFFFF"/>
        <w:jc w:val="both"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 xml:space="preserve">- внедрение эффективных форм   работы педагогического коллектива   по духовно-нравственному воспитанию детей, посещающих </w:t>
      </w:r>
      <w:r>
        <w:rPr>
          <w:spacing w:val="-3"/>
          <w:sz w:val="28"/>
          <w:szCs w:val="28"/>
        </w:rPr>
        <w:t>МБ</w:t>
      </w:r>
      <w:r w:rsidRPr="00793757">
        <w:rPr>
          <w:spacing w:val="-3"/>
          <w:sz w:val="28"/>
          <w:szCs w:val="28"/>
        </w:rPr>
        <w:t>ДОУ;</w:t>
      </w:r>
    </w:p>
    <w:p w:rsidR="00182791" w:rsidRPr="00793757" w:rsidRDefault="00182791" w:rsidP="001B620C">
      <w:pPr>
        <w:shd w:val="clear" w:color="auto" w:fill="FFFFFF"/>
        <w:jc w:val="both"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>- формирование знаний и умений детей по охране природы и окружающей среды;</w:t>
      </w:r>
    </w:p>
    <w:p w:rsidR="00182791" w:rsidRPr="00793757" w:rsidRDefault="00182791" w:rsidP="001B620C">
      <w:pPr>
        <w:shd w:val="clear" w:color="auto" w:fill="FFFFFF"/>
        <w:jc w:val="both"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>- развитие игровой деятельности детей, способствующей формированию и закреплению психических функций детей дошкольного возраста;</w:t>
      </w:r>
    </w:p>
    <w:p w:rsidR="00182791" w:rsidRPr="00793757" w:rsidRDefault="00182791" w:rsidP="001B620C">
      <w:pPr>
        <w:shd w:val="clear" w:color="auto" w:fill="FFFFFF"/>
        <w:jc w:val="both"/>
        <w:rPr>
          <w:spacing w:val="-3"/>
          <w:sz w:val="28"/>
          <w:szCs w:val="28"/>
        </w:rPr>
      </w:pPr>
      <w:r w:rsidRPr="00793757">
        <w:rPr>
          <w:spacing w:val="-3"/>
          <w:sz w:val="28"/>
          <w:szCs w:val="28"/>
        </w:rPr>
        <w:t xml:space="preserve">- плавный переход от воспитательно-образовательной к личностно-ориентированной модели построения педагогической работы с детьми. </w:t>
      </w:r>
    </w:p>
    <w:p w:rsidR="0018279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 w:rsidRPr="00B234A1">
        <w:rPr>
          <w:rFonts w:ascii="Times New Roman" w:hAnsi="Times New Roman" w:cs="Times New Roman"/>
          <w:szCs w:val="28"/>
        </w:rPr>
        <w:t xml:space="preserve">       Ключевые позиции педагогического коллектива состоят в следующем: </w:t>
      </w:r>
    </w:p>
    <w:p w:rsidR="0018279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-  </w:t>
      </w:r>
      <w:r w:rsidRPr="00B234A1">
        <w:rPr>
          <w:rFonts w:ascii="Times New Roman" w:hAnsi="Times New Roman" w:cs="Times New Roman"/>
          <w:szCs w:val="28"/>
        </w:rPr>
        <w:t xml:space="preserve">охрана и укрепление здоровья детей (как физического, так и психического), 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-</w:t>
      </w:r>
      <w:r w:rsidRPr="00B234A1">
        <w:rPr>
          <w:rFonts w:ascii="Times New Roman" w:hAnsi="Times New Roman" w:cs="Times New Roman"/>
          <w:szCs w:val="28"/>
        </w:rPr>
        <w:t>гуманизация целей и принципов образовательной работы  с детьми, раскрепощение условий жизни детей и работы воспитателей.</w:t>
      </w:r>
    </w:p>
    <w:p w:rsidR="00182791" w:rsidRPr="005578FE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 w:rsidRPr="00B234A1">
        <w:rPr>
          <w:rFonts w:ascii="Times New Roman" w:hAnsi="Times New Roman" w:cs="Times New Roman"/>
          <w:szCs w:val="28"/>
        </w:rPr>
        <w:t xml:space="preserve">     Планирование воспитательно-образовательной и методической работы осуществляется с учетом всех дидактических принципов, на основе  идей и достижений  науки и практики, а также с учетом результатов диагностики выполнения программы каждой группой и наблюдений педагогического процесса. </w:t>
      </w:r>
    </w:p>
    <w:p w:rsidR="00182791" w:rsidRPr="00793757" w:rsidRDefault="00182791" w:rsidP="001B620C">
      <w:pPr>
        <w:rPr>
          <w:b/>
          <w:i/>
          <w:color w:val="FF0000"/>
          <w:sz w:val="28"/>
          <w:szCs w:val="28"/>
        </w:rPr>
      </w:pPr>
      <w:r w:rsidRPr="003A1A3B">
        <w:rPr>
          <w:color w:val="FF0000"/>
        </w:rPr>
        <w:t xml:space="preserve"> </w:t>
      </w:r>
      <w:r w:rsidRPr="003A1A3B">
        <w:rPr>
          <w:b/>
          <w:i/>
          <w:color w:val="FF0000"/>
        </w:rPr>
        <w:t xml:space="preserve"> </w:t>
      </w:r>
      <w:r w:rsidRPr="00793757">
        <w:rPr>
          <w:color w:val="000000"/>
          <w:sz w:val="28"/>
          <w:szCs w:val="28"/>
        </w:rPr>
        <w:t>Педагогический коллектив МБДО</w:t>
      </w:r>
      <w:r>
        <w:rPr>
          <w:color w:val="000000"/>
          <w:sz w:val="28"/>
          <w:szCs w:val="28"/>
        </w:rPr>
        <w:t xml:space="preserve">У  самостоятельно повышает свое </w:t>
      </w:r>
      <w:r w:rsidRPr="00793757">
        <w:rPr>
          <w:color w:val="000000"/>
          <w:sz w:val="28"/>
          <w:szCs w:val="28"/>
        </w:rPr>
        <w:t>самообразование используя следующие методы:</w:t>
      </w:r>
    </w:p>
    <w:p w:rsidR="00182791" w:rsidRPr="00793757" w:rsidRDefault="00182791" w:rsidP="001B620C">
      <w:pPr>
        <w:ind w:left="142" w:hanging="720"/>
        <w:rPr>
          <w:sz w:val="28"/>
          <w:szCs w:val="28"/>
        </w:rPr>
      </w:pPr>
      <w:r w:rsidRPr="00793757">
        <w:rPr>
          <w:color w:val="FF0000"/>
          <w:sz w:val="28"/>
          <w:szCs w:val="28"/>
        </w:rPr>
        <w:t xml:space="preserve">           </w:t>
      </w:r>
      <w:r w:rsidRPr="00793757">
        <w:rPr>
          <w:color w:val="000000"/>
          <w:sz w:val="28"/>
          <w:szCs w:val="28"/>
        </w:rPr>
        <w:t>-знакомство с педагогическими инновационными технологиями в области</w:t>
      </w:r>
      <w:r w:rsidRPr="00793757">
        <w:rPr>
          <w:color w:val="FF0000"/>
          <w:sz w:val="28"/>
          <w:szCs w:val="28"/>
        </w:rPr>
        <w:t xml:space="preserve">  </w:t>
      </w:r>
      <w:r w:rsidRPr="00793757">
        <w:rPr>
          <w:sz w:val="28"/>
          <w:szCs w:val="28"/>
        </w:rPr>
        <w:t>педагогики, психологии и т.д.;</w:t>
      </w:r>
    </w:p>
    <w:p w:rsidR="00182791" w:rsidRPr="00793757" w:rsidRDefault="00182791" w:rsidP="001B620C">
      <w:pPr>
        <w:ind w:firstLine="142"/>
        <w:rPr>
          <w:sz w:val="28"/>
          <w:szCs w:val="28"/>
        </w:rPr>
      </w:pPr>
      <w:r w:rsidRPr="00793757">
        <w:rPr>
          <w:sz w:val="28"/>
          <w:szCs w:val="28"/>
        </w:rPr>
        <w:t>- чтение журналов, газет;</w:t>
      </w:r>
    </w:p>
    <w:p w:rsidR="00182791" w:rsidRPr="00793757" w:rsidRDefault="00182791" w:rsidP="001B620C">
      <w:pPr>
        <w:ind w:firstLine="142"/>
        <w:rPr>
          <w:sz w:val="28"/>
          <w:szCs w:val="28"/>
        </w:rPr>
      </w:pPr>
      <w:r w:rsidRPr="00793757">
        <w:rPr>
          <w:sz w:val="28"/>
          <w:szCs w:val="28"/>
        </w:rPr>
        <w:t>- ознакомление с новыми дидактическими пособиями и т.д.;</w:t>
      </w:r>
    </w:p>
    <w:p w:rsidR="00182791" w:rsidRPr="00793757" w:rsidRDefault="00182791" w:rsidP="001B620C">
      <w:pPr>
        <w:ind w:left="284" w:hanging="284"/>
        <w:rPr>
          <w:sz w:val="28"/>
          <w:szCs w:val="28"/>
        </w:rPr>
      </w:pPr>
      <w:r w:rsidRPr="00793757">
        <w:rPr>
          <w:sz w:val="28"/>
          <w:szCs w:val="28"/>
        </w:rPr>
        <w:t xml:space="preserve">  - посещение методических объединений  в других  дошкольных учреждениях; </w:t>
      </w:r>
    </w:p>
    <w:p w:rsidR="00182791" w:rsidRPr="00793757" w:rsidRDefault="00182791" w:rsidP="001B620C">
      <w:pPr>
        <w:rPr>
          <w:sz w:val="28"/>
          <w:szCs w:val="28"/>
        </w:rPr>
      </w:pPr>
      <w:r w:rsidRPr="00793757">
        <w:rPr>
          <w:sz w:val="28"/>
          <w:szCs w:val="28"/>
        </w:rPr>
        <w:t xml:space="preserve">  - постоянное расширение и пополнение знаний.</w:t>
      </w:r>
    </w:p>
    <w:p w:rsidR="00182791" w:rsidRPr="00370DCF" w:rsidRDefault="00182791" w:rsidP="001B620C">
      <w:pPr>
        <w:jc w:val="both"/>
        <w:rPr>
          <w:sz w:val="28"/>
          <w:szCs w:val="28"/>
        </w:rPr>
      </w:pPr>
      <w:r w:rsidRPr="00793757">
        <w:rPr>
          <w:sz w:val="28"/>
          <w:szCs w:val="28"/>
        </w:rPr>
        <w:t xml:space="preserve">Педагогический коллектив, обеспечивающий развитие и воспитание детей, состоит </w:t>
      </w:r>
      <w:r w:rsidRPr="00370DCF">
        <w:rPr>
          <w:sz w:val="28"/>
          <w:szCs w:val="28"/>
        </w:rPr>
        <w:t>из 29</w:t>
      </w:r>
      <w:r w:rsidRPr="00370DCF">
        <w:rPr>
          <w:b/>
          <w:i/>
          <w:sz w:val="28"/>
          <w:szCs w:val="28"/>
        </w:rPr>
        <w:t xml:space="preserve"> </w:t>
      </w:r>
      <w:r w:rsidRPr="00370DCF">
        <w:rPr>
          <w:sz w:val="28"/>
          <w:szCs w:val="28"/>
        </w:rPr>
        <w:t>сотрудников.</w:t>
      </w:r>
      <w:r w:rsidRPr="00370DCF">
        <w:rPr>
          <w:b/>
          <w:sz w:val="28"/>
          <w:szCs w:val="28"/>
        </w:rPr>
        <w:t xml:space="preserve"> </w:t>
      </w:r>
      <w:r w:rsidRPr="00370DCF">
        <w:rPr>
          <w:sz w:val="28"/>
          <w:szCs w:val="28"/>
        </w:rPr>
        <w:t xml:space="preserve">Педагогическим и обслуживающим персоналом дошкольное учреждение укомплектовано в соответствии  со штатным расписанием не полностью.   </w:t>
      </w:r>
    </w:p>
    <w:p w:rsidR="00182791" w:rsidRPr="00370DCF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</w:p>
    <w:p w:rsidR="00182791" w:rsidRPr="00370DCF" w:rsidRDefault="00182791" w:rsidP="001B620C">
      <w:pPr>
        <w:jc w:val="center"/>
        <w:rPr>
          <w:b/>
          <w:i/>
          <w:iCs/>
          <w:sz w:val="28"/>
          <w:szCs w:val="28"/>
        </w:rPr>
      </w:pPr>
      <w:r w:rsidRPr="00370DCF">
        <w:rPr>
          <w:b/>
          <w:i/>
          <w:iCs/>
          <w:sz w:val="28"/>
          <w:szCs w:val="28"/>
        </w:rPr>
        <w:t xml:space="preserve">Распределение педагогического коллектива </w:t>
      </w:r>
    </w:p>
    <w:p w:rsidR="00182791" w:rsidRPr="00507027" w:rsidRDefault="00182791" w:rsidP="001B620C">
      <w:pPr>
        <w:jc w:val="center"/>
        <w:rPr>
          <w:b/>
          <w:i/>
          <w:iCs/>
          <w:sz w:val="28"/>
          <w:szCs w:val="28"/>
        </w:rPr>
      </w:pPr>
      <w:r w:rsidRPr="00370DCF">
        <w:rPr>
          <w:b/>
          <w:i/>
          <w:iCs/>
          <w:sz w:val="28"/>
          <w:szCs w:val="28"/>
        </w:rPr>
        <w:t>по квалификационным характеристикам</w:t>
      </w:r>
    </w:p>
    <w:p w:rsidR="00182791" w:rsidRPr="00507027" w:rsidRDefault="00182791" w:rsidP="001B620C">
      <w:pPr>
        <w:jc w:val="center"/>
        <w:rPr>
          <w:i/>
          <w:iCs/>
          <w:sz w:val="28"/>
          <w:szCs w:val="28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622"/>
        <w:gridCol w:w="3190"/>
        <w:gridCol w:w="3827"/>
      </w:tblGrid>
      <w:tr w:rsidR="00182791" w:rsidRPr="005578FE" w:rsidTr="00741A0B">
        <w:tc>
          <w:tcPr>
            <w:tcW w:w="26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Pr="008C42BE" w:rsidRDefault="00182791" w:rsidP="00741A0B">
            <w:pPr>
              <w:pStyle w:val="a"/>
              <w:snapToGrid w:val="0"/>
              <w:jc w:val="center"/>
            </w:pPr>
            <w:r w:rsidRPr="008C42BE">
              <w:t>Всего педагогов</w:t>
            </w:r>
          </w:p>
        </w:tc>
        <w:tc>
          <w:tcPr>
            <w:tcW w:w="70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791" w:rsidRPr="008C42BE" w:rsidRDefault="00182791" w:rsidP="00741A0B">
            <w:pPr>
              <w:pStyle w:val="a"/>
              <w:snapToGrid w:val="0"/>
              <w:jc w:val="center"/>
            </w:pPr>
            <w:r w:rsidRPr="008C42BE">
              <w:t>Квалификационная категория</w:t>
            </w:r>
          </w:p>
        </w:tc>
      </w:tr>
      <w:tr w:rsidR="00182791" w:rsidRPr="005578FE" w:rsidTr="00741A0B">
        <w:tc>
          <w:tcPr>
            <w:tcW w:w="26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Pr="005578FE" w:rsidRDefault="00182791" w:rsidP="00741A0B">
            <w:pPr>
              <w:pStyle w:val="a"/>
              <w:snapToGrid w:val="0"/>
              <w:rPr>
                <w:color w:val="FF0000"/>
              </w:rPr>
            </w:pPr>
          </w:p>
        </w:tc>
        <w:tc>
          <w:tcPr>
            <w:tcW w:w="3190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8C42BE" w:rsidRDefault="00182791" w:rsidP="00741A0B">
            <w:pPr>
              <w:pStyle w:val="a"/>
              <w:snapToGrid w:val="0"/>
              <w:jc w:val="center"/>
            </w:pPr>
            <w:r w:rsidRPr="008C42BE">
              <w:t xml:space="preserve">Первая 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82791" w:rsidRPr="008C42BE" w:rsidRDefault="00182791" w:rsidP="00741A0B">
            <w:pPr>
              <w:pStyle w:val="a"/>
              <w:snapToGrid w:val="0"/>
              <w:jc w:val="center"/>
            </w:pPr>
            <w:r w:rsidRPr="008C42BE">
              <w:t>Высшая</w:t>
            </w:r>
          </w:p>
        </w:tc>
      </w:tr>
      <w:tr w:rsidR="00182791" w:rsidRPr="005578FE" w:rsidTr="00741A0B">
        <w:tc>
          <w:tcPr>
            <w:tcW w:w="2622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8C42BE" w:rsidRDefault="00182791" w:rsidP="00741A0B">
            <w:pPr>
              <w:pStyle w:val="a"/>
              <w:snapToGrid w:val="0"/>
              <w:jc w:val="center"/>
            </w:pPr>
            <w:r>
              <w:t>29</w:t>
            </w:r>
          </w:p>
        </w:tc>
        <w:tc>
          <w:tcPr>
            <w:tcW w:w="3190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507027" w:rsidRDefault="00182791" w:rsidP="00741A0B">
            <w:pPr>
              <w:pStyle w:val="a"/>
              <w:snapToGrid w:val="0"/>
              <w:jc w:val="center"/>
            </w:pPr>
            <w:r>
              <w:t>12</w:t>
            </w:r>
            <w:r w:rsidRPr="00507027">
              <w:t>(</w:t>
            </w:r>
            <w:r>
              <w:t>41</w:t>
            </w:r>
            <w:r w:rsidRPr="00507027">
              <w:t>%)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791" w:rsidRPr="008C42BE" w:rsidRDefault="00182791" w:rsidP="00741A0B">
            <w:pPr>
              <w:pStyle w:val="a"/>
              <w:snapToGrid w:val="0"/>
              <w:jc w:val="center"/>
            </w:pPr>
            <w:r>
              <w:t>0</w:t>
            </w:r>
          </w:p>
        </w:tc>
      </w:tr>
    </w:tbl>
    <w:p w:rsidR="00182791" w:rsidRPr="005578FE" w:rsidRDefault="00182791" w:rsidP="001B620C">
      <w:pPr>
        <w:jc w:val="center"/>
        <w:rPr>
          <w:color w:val="FF0000"/>
        </w:rPr>
      </w:pPr>
    </w:p>
    <w:p w:rsidR="00182791" w:rsidRPr="005578FE" w:rsidRDefault="00182791" w:rsidP="001B620C">
      <w:pPr>
        <w:jc w:val="center"/>
        <w:rPr>
          <w:i/>
          <w:iCs/>
          <w:color w:val="FF0000"/>
          <w:sz w:val="28"/>
          <w:szCs w:val="28"/>
        </w:rPr>
      </w:pPr>
    </w:p>
    <w:p w:rsidR="00182791" w:rsidRPr="000E1EA7" w:rsidRDefault="00182791" w:rsidP="001B620C">
      <w:pPr>
        <w:jc w:val="center"/>
        <w:rPr>
          <w:b/>
          <w:i/>
          <w:iCs/>
          <w:sz w:val="28"/>
          <w:szCs w:val="28"/>
        </w:rPr>
      </w:pPr>
      <w:r w:rsidRPr="00370DCF">
        <w:rPr>
          <w:b/>
          <w:i/>
          <w:iCs/>
          <w:sz w:val="28"/>
          <w:szCs w:val="28"/>
        </w:rPr>
        <w:t>Распределение педагогического коллектива по возрасту</w:t>
      </w:r>
    </w:p>
    <w:p w:rsidR="00182791" w:rsidRPr="000E1EA7" w:rsidRDefault="00182791" w:rsidP="001B620C">
      <w:pPr>
        <w:jc w:val="center"/>
        <w:rPr>
          <w:i/>
          <w:iCs/>
          <w:sz w:val="28"/>
          <w:szCs w:val="28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97"/>
        <w:gridCol w:w="2098"/>
        <w:gridCol w:w="2097"/>
        <w:gridCol w:w="1930"/>
        <w:gridCol w:w="1417"/>
      </w:tblGrid>
      <w:tr w:rsidR="00182791" w:rsidRPr="000E1EA7" w:rsidTr="00741A0B"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 w:rsidRPr="000E1EA7">
              <w:t>Всего педагогов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Default="00182791" w:rsidP="00741A0B">
            <w:pPr>
              <w:pStyle w:val="a"/>
              <w:snapToGrid w:val="0"/>
              <w:jc w:val="center"/>
            </w:pPr>
            <w:r>
              <w:t>моложе</w:t>
            </w:r>
          </w:p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25 лет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 w:rsidRPr="00370DCF">
              <w:t>25-35 лет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 w:rsidRPr="00370DCF">
              <w:t>35-55 лет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791" w:rsidRDefault="00182791" w:rsidP="00741A0B">
            <w:pPr>
              <w:pStyle w:val="a"/>
              <w:snapToGrid w:val="0"/>
              <w:jc w:val="center"/>
            </w:pPr>
            <w:r>
              <w:t>старше</w:t>
            </w:r>
          </w:p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55 лет</w:t>
            </w:r>
          </w:p>
        </w:tc>
      </w:tr>
      <w:tr w:rsidR="00182791" w:rsidRPr="000E1EA7" w:rsidTr="00741A0B">
        <w:tc>
          <w:tcPr>
            <w:tcW w:w="2097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29</w:t>
            </w:r>
          </w:p>
        </w:tc>
        <w:tc>
          <w:tcPr>
            <w:tcW w:w="2098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1</w:t>
            </w:r>
          </w:p>
        </w:tc>
        <w:tc>
          <w:tcPr>
            <w:tcW w:w="2097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8</w:t>
            </w:r>
          </w:p>
        </w:tc>
        <w:tc>
          <w:tcPr>
            <w:tcW w:w="1930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15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</w:pPr>
            <w:r w:rsidRPr="000E1EA7">
              <w:t xml:space="preserve">              </w:t>
            </w:r>
            <w:r>
              <w:t>5</w:t>
            </w:r>
          </w:p>
        </w:tc>
      </w:tr>
    </w:tbl>
    <w:p w:rsidR="00182791" w:rsidRPr="000E1EA7" w:rsidRDefault="00182791" w:rsidP="001B620C">
      <w:pPr>
        <w:jc w:val="both"/>
      </w:pPr>
    </w:p>
    <w:p w:rsidR="00182791" w:rsidRPr="000E1EA7" w:rsidRDefault="00182791" w:rsidP="001B620C">
      <w:pPr>
        <w:jc w:val="center"/>
        <w:rPr>
          <w:b/>
          <w:i/>
          <w:iCs/>
          <w:sz w:val="28"/>
          <w:szCs w:val="28"/>
        </w:rPr>
      </w:pPr>
      <w:r w:rsidRPr="00370DCF">
        <w:rPr>
          <w:b/>
          <w:i/>
          <w:iCs/>
          <w:sz w:val="28"/>
          <w:szCs w:val="28"/>
        </w:rPr>
        <w:t>Распределение педагогического коллектива по образованию</w:t>
      </w:r>
    </w:p>
    <w:p w:rsidR="00182791" w:rsidRPr="000E1EA7" w:rsidRDefault="00182791" w:rsidP="001B620C">
      <w:pPr>
        <w:jc w:val="center"/>
        <w:rPr>
          <w:i/>
          <w:iCs/>
          <w:sz w:val="28"/>
          <w:szCs w:val="28"/>
        </w:rPr>
      </w:pP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622"/>
        <w:gridCol w:w="3899"/>
        <w:gridCol w:w="2977"/>
      </w:tblGrid>
      <w:tr w:rsidR="00182791" w:rsidRPr="000E1EA7" w:rsidTr="00741A0B">
        <w:tc>
          <w:tcPr>
            <w:tcW w:w="2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 w:rsidRPr="000E1EA7">
              <w:t>Всего педагогов</w:t>
            </w:r>
          </w:p>
        </w:tc>
        <w:tc>
          <w:tcPr>
            <w:tcW w:w="3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 w:rsidRPr="000E1EA7">
              <w:t>Среднее специальное</w:t>
            </w:r>
          </w:p>
          <w:p w:rsidR="00182791" w:rsidRPr="000E1EA7" w:rsidRDefault="00182791" w:rsidP="00741A0B">
            <w:pPr>
              <w:pStyle w:val="a"/>
              <w:jc w:val="center"/>
            </w:pPr>
            <w:r w:rsidRPr="000E1EA7">
              <w:t>педагогическое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 w:rsidRPr="000E1EA7">
              <w:t>Высшее педагогическое</w:t>
            </w:r>
          </w:p>
        </w:tc>
      </w:tr>
      <w:tr w:rsidR="00182791" w:rsidRPr="000E1EA7" w:rsidTr="00741A0B">
        <w:tc>
          <w:tcPr>
            <w:tcW w:w="2622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29</w:t>
            </w:r>
          </w:p>
        </w:tc>
        <w:tc>
          <w:tcPr>
            <w:tcW w:w="3899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11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18</w:t>
            </w:r>
          </w:p>
        </w:tc>
      </w:tr>
    </w:tbl>
    <w:p w:rsidR="00182791" w:rsidRPr="005578FE" w:rsidRDefault="00182791" w:rsidP="001B620C">
      <w:pPr>
        <w:jc w:val="both"/>
        <w:rPr>
          <w:color w:val="FF0000"/>
        </w:rPr>
      </w:pPr>
    </w:p>
    <w:p w:rsidR="00182791" w:rsidRPr="005578FE" w:rsidRDefault="00182791" w:rsidP="001B620C">
      <w:pPr>
        <w:jc w:val="center"/>
        <w:rPr>
          <w:i/>
          <w:iCs/>
          <w:color w:val="FF0000"/>
          <w:sz w:val="28"/>
          <w:szCs w:val="28"/>
        </w:rPr>
      </w:pPr>
    </w:p>
    <w:p w:rsidR="00182791" w:rsidRPr="00793757" w:rsidRDefault="00182791" w:rsidP="001B620C">
      <w:pPr>
        <w:jc w:val="center"/>
        <w:rPr>
          <w:b/>
          <w:i/>
          <w:iCs/>
          <w:sz w:val="28"/>
          <w:szCs w:val="28"/>
        </w:rPr>
      </w:pPr>
      <w:r w:rsidRPr="00370DCF">
        <w:rPr>
          <w:b/>
          <w:i/>
          <w:iCs/>
          <w:sz w:val="28"/>
          <w:szCs w:val="28"/>
        </w:rPr>
        <w:t>Распределение педагогического коллектива по педагогическому стажу</w:t>
      </w:r>
    </w:p>
    <w:p w:rsidR="00182791" w:rsidRPr="005578FE" w:rsidRDefault="00182791" w:rsidP="001B620C">
      <w:pPr>
        <w:jc w:val="center"/>
        <w:rPr>
          <w:i/>
          <w:iCs/>
          <w:color w:val="FF0000"/>
          <w:sz w:val="28"/>
          <w:szCs w:val="28"/>
        </w:rPr>
      </w:pP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97"/>
        <w:gridCol w:w="2098"/>
        <w:gridCol w:w="1901"/>
        <w:gridCol w:w="1984"/>
        <w:gridCol w:w="1418"/>
      </w:tblGrid>
      <w:tr w:rsidR="00182791" w:rsidRPr="005578FE" w:rsidTr="00741A0B">
        <w:tc>
          <w:tcPr>
            <w:tcW w:w="20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Default="00182791" w:rsidP="00741A0B">
            <w:pPr>
              <w:pStyle w:val="a"/>
              <w:snapToGrid w:val="0"/>
              <w:jc w:val="center"/>
            </w:pPr>
            <w:r w:rsidRPr="000E1EA7">
              <w:t>Всего педагогов</w:t>
            </w:r>
          </w:p>
          <w:p w:rsidR="00182791" w:rsidRPr="000E1EA7" w:rsidRDefault="00182791" w:rsidP="00741A0B">
            <w:pPr>
              <w:pStyle w:val="a"/>
              <w:snapToGrid w:val="0"/>
              <w:jc w:val="center"/>
            </w:pPr>
          </w:p>
        </w:tc>
        <w:tc>
          <w:tcPr>
            <w:tcW w:w="74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 w:rsidRPr="000E1EA7">
              <w:t>Стаж педагогической работы</w:t>
            </w:r>
          </w:p>
        </w:tc>
      </w:tr>
      <w:tr w:rsidR="00182791" w:rsidRPr="005578FE" w:rsidTr="00741A0B">
        <w:tc>
          <w:tcPr>
            <w:tcW w:w="20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</w:pPr>
          </w:p>
        </w:tc>
        <w:tc>
          <w:tcPr>
            <w:tcW w:w="2098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Default="00182791" w:rsidP="00741A0B">
            <w:pPr>
              <w:pStyle w:val="a"/>
              <w:snapToGrid w:val="0"/>
              <w:jc w:val="center"/>
            </w:pPr>
            <w:r>
              <w:t>менее</w:t>
            </w:r>
          </w:p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2 лет</w:t>
            </w:r>
          </w:p>
        </w:tc>
        <w:tc>
          <w:tcPr>
            <w:tcW w:w="1901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Default="00182791" w:rsidP="00741A0B">
            <w:pPr>
              <w:pStyle w:val="a"/>
              <w:snapToGrid w:val="0"/>
              <w:jc w:val="center"/>
            </w:pPr>
            <w:r>
              <w:t>от 2</w:t>
            </w:r>
          </w:p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до 5 лет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Default="00182791" w:rsidP="00741A0B">
            <w:pPr>
              <w:pStyle w:val="a"/>
              <w:snapToGrid w:val="0"/>
              <w:jc w:val="center"/>
            </w:pPr>
            <w:r>
              <w:t>от 5</w:t>
            </w:r>
          </w:p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до 10 лет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791" w:rsidRDefault="00182791" w:rsidP="00741A0B">
            <w:pPr>
              <w:pStyle w:val="a"/>
              <w:snapToGrid w:val="0"/>
              <w:jc w:val="center"/>
            </w:pPr>
            <w:r>
              <w:t>более</w:t>
            </w:r>
          </w:p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10 лет</w:t>
            </w:r>
          </w:p>
        </w:tc>
      </w:tr>
      <w:tr w:rsidR="00182791" w:rsidRPr="005578FE" w:rsidTr="00741A0B">
        <w:tc>
          <w:tcPr>
            <w:tcW w:w="2097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0E1EA7" w:rsidRDefault="00182791" w:rsidP="00741A0B">
            <w:pPr>
              <w:pStyle w:val="a"/>
              <w:snapToGrid w:val="0"/>
              <w:jc w:val="center"/>
            </w:pPr>
            <w:r>
              <w:t>27</w:t>
            </w:r>
          </w:p>
        </w:tc>
        <w:tc>
          <w:tcPr>
            <w:tcW w:w="2098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EC3D2C" w:rsidRDefault="00182791" w:rsidP="00741A0B">
            <w:pPr>
              <w:pStyle w:val="a"/>
              <w:snapToGrid w:val="0"/>
              <w:jc w:val="center"/>
            </w:pPr>
            <w:r w:rsidRPr="00EC3D2C">
              <w:t xml:space="preserve"> </w:t>
            </w:r>
            <w:r>
              <w:t>1</w:t>
            </w:r>
          </w:p>
        </w:tc>
        <w:tc>
          <w:tcPr>
            <w:tcW w:w="1901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EC3D2C" w:rsidRDefault="00182791" w:rsidP="00741A0B">
            <w:pPr>
              <w:pStyle w:val="a"/>
              <w:snapToGrid w:val="0"/>
              <w:jc w:val="center"/>
            </w:pPr>
            <w:r>
              <w:t>5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</w:tcPr>
          <w:p w:rsidR="00182791" w:rsidRPr="00EC3D2C" w:rsidRDefault="00182791" w:rsidP="00741A0B">
            <w:pPr>
              <w:pStyle w:val="a"/>
              <w:snapToGrid w:val="0"/>
              <w:jc w:val="center"/>
            </w:pPr>
            <w:r>
              <w:t>5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791" w:rsidRPr="00EC3D2C" w:rsidRDefault="00182791" w:rsidP="00741A0B">
            <w:pPr>
              <w:pStyle w:val="a"/>
              <w:snapToGrid w:val="0"/>
              <w:jc w:val="center"/>
            </w:pPr>
            <w:r>
              <w:t>18</w:t>
            </w:r>
          </w:p>
        </w:tc>
      </w:tr>
    </w:tbl>
    <w:p w:rsidR="00182791" w:rsidRPr="005578FE" w:rsidRDefault="00182791" w:rsidP="001B620C">
      <w:pPr>
        <w:pStyle w:val="BodyTextIndent"/>
        <w:rPr>
          <w:rFonts w:ascii="Times New Roman" w:hAnsi="Times New Roman" w:cs="Times New Roman"/>
          <w:color w:val="FF0000"/>
          <w:szCs w:val="28"/>
        </w:rPr>
      </w:pPr>
    </w:p>
    <w:p w:rsidR="00182791" w:rsidRPr="005578FE" w:rsidRDefault="00182791" w:rsidP="001B620C">
      <w:pPr>
        <w:pStyle w:val="BodyTextIndent"/>
        <w:rPr>
          <w:rFonts w:ascii="Times New Roman" w:hAnsi="Times New Roman" w:cs="Times New Roman"/>
          <w:color w:val="FF0000"/>
          <w:szCs w:val="28"/>
        </w:rPr>
      </w:pPr>
    </w:p>
    <w:p w:rsidR="00182791" w:rsidRPr="00F23F74" w:rsidRDefault="00182791" w:rsidP="001B620C">
      <w:pPr>
        <w:pStyle w:val="BodyTextIndent"/>
        <w:rPr>
          <w:rFonts w:ascii="Times New Roman" w:hAnsi="Times New Roman" w:cs="Times New Roman"/>
          <w:szCs w:val="28"/>
        </w:rPr>
      </w:pPr>
      <w:r w:rsidRPr="00B234A1">
        <w:rPr>
          <w:rFonts w:ascii="Times New Roman" w:hAnsi="Times New Roman" w:cs="Times New Roman"/>
          <w:szCs w:val="28"/>
        </w:rPr>
        <w:t xml:space="preserve">Важным  направлением  воспитательно-образовательной работы    коллектив    </w:t>
      </w:r>
      <w:r>
        <w:rPr>
          <w:rFonts w:ascii="Times New Roman" w:hAnsi="Times New Roman" w:cs="Times New Roman"/>
          <w:szCs w:val="28"/>
        </w:rPr>
        <w:t>МБ</w:t>
      </w:r>
      <w:r w:rsidRPr="00B234A1">
        <w:rPr>
          <w:rFonts w:ascii="Times New Roman" w:hAnsi="Times New Roman" w:cs="Times New Roman"/>
          <w:szCs w:val="28"/>
        </w:rPr>
        <w:t>ДОУ  считает  взаимодействие  с семьей, которое осуществляется  в разнообразных формах: общие и  групповые родительские собрания, индивидуальные беседы, консультации и семинары, анкетирование, совместная деятельность детей  с родителями,  совместный коллективный труд</w:t>
      </w:r>
      <w:r>
        <w:rPr>
          <w:rFonts w:ascii="Times New Roman" w:hAnsi="Times New Roman" w:cs="Times New Roman"/>
          <w:szCs w:val="28"/>
        </w:rPr>
        <w:t>.</w:t>
      </w:r>
      <w:r w:rsidRPr="009A3BA7">
        <w:rPr>
          <w:szCs w:val="28"/>
          <w:highlight w:val="yellow"/>
        </w:rPr>
        <w:t xml:space="preserve"> </w:t>
      </w:r>
    </w:p>
    <w:p w:rsidR="00182791" w:rsidRDefault="00182791" w:rsidP="001B620C">
      <w:pPr>
        <w:pStyle w:val="BodyTextIndent"/>
        <w:rPr>
          <w:rFonts w:ascii="Times New Roman" w:hAnsi="Times New Roman" w:cs="Times New Roman"/>
          <w:szCs w:val="28"/>
        </w:rPr>
      </w:pPr>
    </w:p>
    <w:p w:rsidR="00182791" w:rsidRPr="00B234A1" w:rsidRDefault="00182791" w:rsidP="001B620C">
      <w:pPr>
        <w:pStyle w:val="BodyTextIndent"/>
        <w:rPr>
          <w:rFonts w:ascii="Times New Roman" w:hAnsi="Times New Roman" w:cs="Times New Roman"/>
          <w:szCs w:val="28"/>
        </w:rPr>
      </w:pPr>
      <w:r w:rsidRPr="00B234A1">
        <w:rPr>
          <w:rFonts w:ascii="Times New Roman" w:hAnsi="Times New Roman" w:cs="Times New Roman"/>
          <w:szCs w:val="28"/>
        </w:rPr>
        <w:t>Одним из важнейших аспектов  административной работы в детском саду является охрана труда.  С этой целью  систематически проводится инструктаж по охране труда, по охране жизни и здоровья детей и сотрудников,  по противопожарной безопасности, проработка   должностных инструкций и правил внутреннего трудового распорядка, санитарных правилам, а также с правилами работы с техническим оборудованием.   Выполнение вышеуказанных инструкций и правил контролируется представителями профсоюзной организации детского сада и администрацией. Кроме того, систематически проводится  осмотр  электрического и технического оборудования, состояние рабочих мест.</w:t>
      </w:r>
    </w:p>
    <w:p w:rsidR="00182791" w:rsidRPr="005F7DA9" w:rsidRDefault="00182791" w:rsidP="001B620C">
      <w:pPr>
        <w:pStyle w:val="BodyTextIndent"/>
        <w:ind w:firstLine="0"/>
        <w:rPr>
          <w:rFonts w:ascii="Times New Roman" w:hAnsi="Times New Roman" w:cs="Times New Roman"/>
          <w:b/>
          <w:szCs w:val="28"/>
        </w:rPr>
      </w:pPr>
      <w:r w:rsidRPr="00B234A1">
        <w:rPr>
          <w:rFonts w:ascii="Times New Roman" w:hAnsi="Times New Roman" w:cs="Times New Roman"/>
          <w:szCs w:val="28"/>
        </w:rPr>
        <w:t xml:space="preserve">     </w:t>
      </w:r>
      <w:r w:rsidRPr="005F7DA9">
        <w:rPr>
          <w:rFonts w:ascii="Times New Roman" w:hAnsi="Times New Roman" w:cs="Times New Roman"/>
          <w:b/>
          <w:szCs w:val="28"/>
        </w:rPr>
        <w:t>Разрабатывая стратегию развития детского сада, мы определили цели работы:</w:t>
      </w:r>
    </w:p>
    <w:p w:rsidR="00182791" w:rsidRPr="00561870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1. Организовать безопасную, здоровьесберегающую</w:t>
      </w:r>
      <w:r w:rsidRPr="00561870">
        <w:rPr>
          <w:rFonts w:ascii="Times New Roman" w:hAnsi="Times New Roman" w:cs="Times New Roman"/>
          <w:szCs w:val="28"/>
        </w:rPr>
        <w:t>, предметно-пространственную среду</w:t>
      </w:r>
    </w:p>
    <w:p w:rsidR="00182791" w:rsidRPr="00561870" w:rsidRDefault="00182791" w:rsidP="001B620C">
      <w:pPr>
        <w:pStyle w:val="BodyTextIndent"/>
        <w:numPr>
          <w:ilvl w:val="0"/>
          <w:numId w:val="6"/>
        </w:numPr>
        <w:ind w:left="0" w:firstLine="0"/>
        <w:rPr>
          <w:rFonts w:ascii="Times New Roman" w:hAnsi="Times New Roman" w:cs="Times New Roman"/>
          <w:szCs w:val="28"/>
        </w:rPr>
      </w:pPr>
      <w:r w:rsidRPr="00561870">
        <w:rPr>
          <w:rFonts w:ascii="Times New Roman" w:hAnsi="Times New Roman" w:cs="Times New Roman"/>
          <w:szCs w:val="28"/>
        </w:rPr>
        <w:t>Использовать инфраструктуры города для развития детей</w:t>
      </w:r>
    </w:p>
    <w:p w:rsidR="00182791" w:rsidRPr="00B234A1" w:rsidRDefault="00182791" w:rsidP="001B620C">
      <w:pPr>
        <w:pStyle w:val="BodyTextIndent"/>
        <w:numPr>
          <w:ilvl w:val="0"/>
          <w:numId w:val="6"/>
        </w:numPr>
        <w:ind w:left="0"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Обеспечить в ДОУ защиту прав и достоинств</w:t>
      </w:r>
      <w:r w:rsidRPr="00B234A1">
        <w:rPr>
          <w:rFonts w:ascii="Times New Roman" w:hAnsi="Times New Roman" w:cs="Times New Roman"/>
          <w:szCs w:val="28"/>
        </w:rPr>
        <w:t xml:space="preserve">  ребенка</w:t>
      </w:r>
      <w:r>
        <w:rPr>
          <w:rFonts w:ascii="Times New Roman" w:hAnsi="Times New Roman" w:cs="Times New Roman"/>
          <w:szCs w:val="28"/>
        </w:rPr>
        <w:t>.</w:t>
      </w:r>
    </w:p>
    <w:p w:rsidR="00182791" w:rsidRPr="00B234A1" w:rsidRDefault="00182791" w:rsidP="001B620C">
      <w:pPr>
        <w:pStyle w:val="BodyTextIndent"/>
        <w:numPr>
          <w:ilvl w:val="0"/>
          <w:numId w:val="6"/>
        </w:numPr>
        <w:ind w:left="0"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Создать условия для обеспечения</w:t>
      </w:r>
      <w:r w:rsidRPr="00B234A1">
        <w:rPr>
          <w:rFonts w:ascii="Times New Roman" w:hAnsi="Times New Roman" w:cs="Times New Roman"/>
          <w:szCs w:val="28"/>
        </w:rPr>
        <w:t xml:space="preserve">  социального, познавательного, физического и художественно-эстетического развития каждого ребенка</w:t>
      </w:r>
      <w:r>
        <w:rPr>
          <w:rFonts w:ascii="Times New Roman" w:hAnsi="Times New Roman" w:cs="Times New Roman"/>
          <w:szCs w:val="28"/>
        </w:rPr>
        <w:t>.</w:t>
      </w:r>
    </w:p>
    <w:p w:rsidR="00182791" w:rsidRDefault="00182791" w:rsidP="001B620C">
      <w:pPr>
        <w:pStyle w:val="BodyTextIndent"/>
        <w:numPr>
          <w:ilvl w:val="0"/>
          <w:numId w:val="6"/>
        </w:numPr>
        <w:ind w:left="0" w:firstLine="0"/>
        <w:rPr>
          <w:rFonts w:ascii="Times New Roman" w:hAnsi="Times New Roman" w:cs="Times New Roman"/>
          <w:szCs w:val="28"/>
        </w:rPr>
      </w:pPr>
      <w:r w:rsidRPr="00FC1C0C">
        <w:rPr>
          <w:rFonts w:ascii="Times New Roman" w:hAnsi="Times New Roman" w:cs="Times New Roman"/>
          <w:szCs w:val="28"/>
        </w:rPr>
        <w:t>Удовлетворение   воспитательно-образовательных потребностей в соответствии с совреме</w:t>
      </w:r>
      <w:r>
        <w:rPr>
          <w:rFonts w:ascii="Times New Roman" w:hAnsi="Times New Roman" w:cs="Times New Roman"/>
          <w:szCs w:val="28"/>
        </w:rPr>
        <w:t>нными требованиями.</w:t>
      </w:r>
    </w:p>
    <w:p w:rsidR="00182791" w:rsidRDefault="00182791" w:rsidP="001B620C">
      <w:pPr>
        <w:pStyle w:val="BodyTextIndent"/>
        <w:ind w:left="720" w:firstLine="0"/>
        <w:rPr>
          <w:rFonts w:ascii="Times New Roman" w:hAnsi="Times New Roman" w:cs="Times New Roman"/>
          <w:szCs w:val="28"/>
        </w:rPr>
      </w:pPr>
    </w:p>
    <w:p w:rsidR="00182791" w:rsidRPr="00E41E14" w:rsidRDefault="00182791" w:rsidP="001B620C">
      <w:r w:rsidRPr="00E41E14">
        <w:rPr>
          <w:b/>
          <w:color w:val="000000"/>
          <w:sz w:val="28"/>
          <w:szCs w:val="28"/>
          <w:u w:val="single"/>
        </w:rPr>
        <w:t>Тактические цели развития учреждения:</w:t>
      </w:r>
    </w:p>
    <w:p w:rsidR="00182791" w:rsidRPr="00E41E14" w:rsidRDefault="00182791" w:rsidP="001B620C">
      <w:pPr>
        <w:jc w:val="both"/>
      </w:pPr>
      <w:r>
        <w:rPr>
          <w:rFonts w:ascii="Symbol" w:hAnsi="Symbol" w:cs="Symbol"/>
          <w:color w:val="000000"/>
          <w:sz w:val="28"/>
          <w:szCs w:val="28"/>
        </w:rPr>
        <w:t>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color w:val="000000"/>
          <w:sz w:val="28"/>
          <w:szCs w:val="28"/>
        </w:rPr>
        <w:t>Повыше</w:t>
      </w:r>
      <w:r>
        <w:rPr>
          <w:color w:val="000000"/>
          <w:sz w:val="28"/>
          <w:szCs w:val="28"/>
        </w:rPr>
        <w:t xml:space="preserve">ние квалификации </w:t>
      </w:r>
      <w:r w:rsidRPr="00E41E14">
        <w:rPr>
          <w:color w:val="000000"/>
          <w:sz w:val="28"/>
          <w:szCs w:val="28"/>
        </w:rPr>
        <w:t>персонала, модернизация систем управления образовательной, инновационной и финансово-экономической деятельности учреждения</w:t>
      </w:r>
      <w:r>
        <w:rPr>
          <w:color w:val="000000"/>
          <w:sz w:val="28"/>
          <w:szCs w:val="28"/>
        </w:rPr>
        <w:t>.</w:t>
      </w:r>
    </w:p>
    <w:p w:rsidR="00182791" w:rsidRPr="00E41E14" w:rsidRDefault="00182791" w:rsidP="001B620C">
      <w:pPr>
        <w:jc w:val="both"/>
      </w:pPr>
      <w:r>
        <w:rPr>
          <w:rFonts w:ascii="Symbol" w:hAnsi="Symbol" w:cs="Symbol"/>
          <w:color w:val="000000"/>
          <w:sz w:val="28"/>
          <w:szCs w:val="28"/>
        </w:rPr>
        <w:t>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>  </w:t>
      </w:r>
      <w:r>
        <w:rPr>
          <w:color w:val="000000"/>
          <w:sz w:val="28"/>
          <w:szCs w:val="28"/>
        </w:rPr>
        <w:t xml:space="preserve"> К</w:t>
      </w:r>
      <w:r w:rsidRPr="00E41E14">
        <w:rPr>
          <w:color w:val="000000"/>
          <w:sz w:val="28"/>
          <w:szCs w:val="28"/>
        </w:rPr>
        <w:t>онсультиро</w:t>
      </w:r>
      <w:r>
        <w:rPr>
          <w:color w:val="000000"/>
          <w:sz w:val="28"/>
          <w:szCs w:val="28"/>
        </w:rPr>
        <w:t>вание семей, не посещающих ДОУ</w:t>
      </w:r>
      <w:r w:rsidRPr="00E41E14">
        <w:rPr>
          <w:color w:val="000000"/>
          <w:sz w:val="28"/>
          <w:szCs w:val="28"/>
        </w:rPr>
        <w:t>, обеспечение доступности дошкольного образования, равных стартовых возможностей каждому ребенку дошкольного возраста с учетом потребностей и возможностей социума;</w:t>
      </w:r>
    </w:p>
    <w:p w:rsidR="00182791" w:rsidRPr="00E41E14" w:rsidRDefault="00182791" w:rsidP="001B620C">
      <w:pPr>
        <w:jc w:val="both"/>
      </w:pPr>
      <w:r>
        <w:rPr>
          <w:rFonts w:ascii="Symbol" w:hAnsi="Symbol" w:cs="Symbol"/>
          <w:color w:val="000000"/>
          <w:sz w:val="28"/>
          <w:szCs w:val="28"/>
        </w:rPr>
        <w:t>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>    </w:t>
      </w:r>
      <w:r>
        <w:rPr>
          <w:color w:val="000000"/>
          <w:sz w:val="28"/>
          <w:szCs w:val="28"/>
        </w:rPr>
        <w:t>Обеспечение</w:t>
      </w:r>
      <w:r w:rsidRPr="00E41E14">
        <w:rPr>
          <w:color w:val="000000"/>
          <w:sz w:val="14"/>
          <w:szCs w:val="14"/>
        </w:rPr>
        <w:t xml:space="preserve">   </w:t>
      </w:r>
      <w:r>
        <w:rPr>
          <w:color w:val="000000"/>
          <w:sz w:val="28"/>
          <w:szCs w:val="28"/>
        </w:rPr>
        <w:t xml:space="preserve">современной предметно-развивающей среды, игрового </w:t>
      </w:r>
      <w:r w:rsidRPr="00E41E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учебного оборудования</w:t>
      </w:r>
      <w:r w:rsidRPr="00E41E14">
        <w:rPr>
          <w:color w:val="000000"/>
          <w:sz w:val="28"/>
          <w:szCs w:val="28"/>
        </w:rPr>
        <w:t xml:space="preserve"> в соответствии со стандартом;</w:t>
      </w:r>
    </w:p>
    <w:p w:rsidR="00182791" w:rsidRPr="00E41E14" w:rsidRDefault="00182791" w:rsidP="001B620C">
      <w:pPr>
        <w:jc w:val="both"/>
      </w:pPr>
      <w:r>
        <w:rPr>
          <w:rFonts w:ascii="Symbol" w:hAnsi="Symbol" w:cs="Symbol"/>
          <w:color w:val="000000"/>
          <w:sz w:val="28"/>
          <w:szCs w:val="28"/>
        </w:rPr>
        <w:t></w:t>
      </w:r>
      <w:r w:rsidRPr="00E41E14">
        <w:rPr>
          <w:color w:val="000000"/>
          <w:sz w:val="14"/>
          <w:szCs w:val="14"/>
        </w:rPr>
        <w:t xml:space="preserve">       </w:t>
      </w:r>
      <w:r>
        <w:rPr>
          <w:color w:val="000000"/>
          <w:sz w:val="28"/>
          <w:szCs w:val="28"/>
        </w:rPr>
        <w:t xml:space="preserve">Использование </w:t>
      </w:r>
      <w:r w:rsidRPr="00E41E14">
        <w:rPr>
          <w:color w:val="000000"/>
          <w:sz w:val="28"/>
          <w:szCs w:val="28"/>
        </w:rPr>
        <w:t xml:space="preserve"> информационных технологий для развития детей;</w:t>
      </w:r>
    </w:p>
    <w:p w:rsidR="00182791" w:rsidRPr="00E41E14" w:rsidRDefault="00182791" w:rsidP="001B620C">
      <w:pPr>
        <w:jc w:val="both"/>
      </w:pPr>
      <w:r>
        <w:rPr>
          <w:rFonts w:ascii="Symbol" w:hAnsi="Symbol" w:cs="Symbol"/>
          <w:color w:val="000000"/>
          <w:sz w:val="28"/>
          <w:szCs w:val="28"/>
        </w:rPr>
        <w:t>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color w:val="000000"/>
          <w:sz w:val="28"/>
          <w:szCs w:val="28"/>
        </w:rPr>
        <w:t>Внедрение</w:t>
      </w:r>
      <w:r w:rsidRPr="00E41E14">
        <w:rPr>
          <w:color w:val="000000"/>
          <w:sz w:val="14"/>
          <w:szCs w:val="14"/>
        </w:rPr>
        <w:t>  </w:t>
      </w:r>
      <w:r>
        <w:rPr>
          <w:color w:val="000000"/>
          <w:sz w:val="14"/>
          <w:szCs w:val="14"/>
        </w:rPr>
        <w:t xml:space="preserve"> </w:t>
      </w:r>
      <w:r w:rsidRPr="00E41E14">
        <w:rPr>
          <w:color w:val="000000"/>
          <w:sz w:val="14"/>
          <w:szCs w:val="14"/>
        </w:rPr>
        <w:t xml:space="preserve"> </w:t>
      </w:r>
      <w:r>
        <w:rPr>
          <w:color w:val="000000"/>
          <w:sz w:val="28"/>
          <w:szCs w:val="28"/>
        </w:rPr>
        <w:t>здоровьесберегающих технологий</w:t>
      </w:r>
      <w:r w:rsidRPr="00E41E14">
        <w:rPr>
          <w:color w:val="000000"/>
          <w:sz w:val="28"/>
          <w:szCs w:val="28"/>
        </w:rPr>
        <w:t xml:space="preserve"> обучения и воспитания</w:t>
      </w:r>
      <w:r>
        <w:rPr>
          <w:color w:val="000000"/>
          <w:sz w:val="28"/>
          <w:szCs w:val="28"/>
        </w:rPr>
        <w:t xml:space="preserve"> в работу ДОУ.</w:t>
      </w:r>
    </w:p>
    <w:p w:rsidR="00182791" w:rsidRPr="00E41E14" w:rsidRDefault="00182791" w:rsidP="001B620C">
      <w:pPr>
        <w:jc w:val="both"/>
      </w:pPr>
      <w:r>
        <w:rPr>
          <w:rFonts w:ascii="Symbol" w:hAnsi="Symbol" w:cs="Symbol"/>
          <w:color w:val="000000"/>
          <w:sz w:val="28"/>
          <w:szCs w:val="28"/>
        </w:rPr>
        <w:t>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        </w:t>
      </w:r>
      <w:r>
        <w:rPr>
          <w:color w:val="000000"/>
          <w:sz w:val="28"/>
          <w:szCs w:val="28"/>
        </w:rPr>
        <w:t>Отслеживание результатов</w:t>
      </w:r>
      <w:r w:rsidRPr="00E41E14">
        <w:rPr>
          <w:color w:val="000000"/>
          <w:sz w:val="28"/>
          <w:szCs w:val="28"/>
        </w:rPr>
        <w:t xml:space="preserve"> мониторинга здоровья детей;</w:t>
      </w:r>
    </w:p>
    <w:p w:rsidR="00182791" w:rsidRDefault="00182791" w:rsidP="001B620C">
      <w:pPr>
        <w:jc w:val="both"/>
        <w:rPr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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      </w:t>
      </w:r>
      <w:r w:rsidRPr="00E41E14">
        <w:rPr>
          <w:color w:val="000000"/>
          <w:sz w:val="28"/>
          <w:szCs w:val="28"/>
        </w:rPr>
        <w:t>Информирование и обра</w:t>
      </w:r>
      <w:r>
        <w:rPr>
          <w:color w:val="000000"/>
          <w:sz w:val="28"/>
          <w:szCs w:val="28"/>
        </w:rPr>
        <w:t>тная связь с родителями (сайты).</w:t>
      </w:r>
    </w:p>
    <w:p w:rsidR="00182791" w:rsidRDefault="00182791" w:rsidP="001B620C">
      <w:pPr>
        <w:ind w:left="720" w:hanging="360"/>
        <w:rPr>
          <w:color w:val="000000"/>
          <w:sz w:val="28"/>
          <w:szCs w:val="28"/>
        </w:rPr>
      </w:pPr>
    </w:p>
    <w:p w:rsidR="00182791" w:rsidRPr="00E41E14" w:rsidRDefault="00182791" w:rsidP="001B620C">
      <w:pPr>
        <w:ind w:firstLine="540"/>
      </w:pPr>
      <w:r w:rsidRPr="00E41E14">
        <w:rPr>
          <w:b/>
          <w:bCs/>
          <w:color w:val="000000"/>
          <w:sz w:val="28"/>
          <w:szCs w:val="28"/>
          <w:u w:val="single"/>
        </w:rPr>
        <w:t>Основные задачи программы:</w:t>
      </w:r>
    </w:p>
    <w:p w:rsidR="00182791" w:rsidRPr="00E41E14" w:rsidRDefault="00182791" w:rsidP="001B620C">
      <w:pPr>
        <w:tabs>
          <w:tab w:val="num" w:pos="0"/>
        </w:tabs>
        <w:jc w:val="both"/>
      </w:pPr>
      <w:r>
        <w:rPr>
          <w:rFonts w:ascii="Symbol" w:hAnsi="Symbol" w:cs="Symbol"/>
          <w:color w:val="000000"/>
          <w:sz w:val="28"/>
          <w:szCs w:val="28"/>
        </w:rPr>
        <w:t>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>    </w:t>
      </w:r>
      <w:r>
        <w:rPr>
          <w:color w:val="000000"/>
          <w:sz w:val="28"/>
          <w:szCs w:val="28"/>
        </w:rPr>
        <w:t>Повышение конкурентоспособности</w:t>
      </w:r>
      <w:r w:rsidRPr="00E41E14">
        <w:rPr>
          <w:color w:val="000000"/>
          <w:sz w:val="28"/>
          <w:szCs w:val="28"/>
        </w:rPr>
        <w:t xml:space="preserve"> учреждения путем предоставления широкого спектра качественных образовательных, коррекционных </w:t>
      </w:r>
      <w:r>
        <w:rPr>
          <w:color w:val="000000"/>
          <w:sz w:val="28"/>
          <w:szCs w:val="28"/>
        </w:rPr>
        <w:t>и информационных</w:t>
      </w:r>
      <w:r w:rsidRPr="00E41E14">
        <w:rPr>
          <w:color w:val="000000"/>
          <w:sz w:val="28"/>
          <w:szCs w:val="28"/>
        </w:rPr>
        <w:t xml:space="preserve"> услуг</w:t>
      </w:r>
      <w:r>
        <w:rPr>
          <w:color w:val="000000"/>
          <w:sz w:val="28"/>
          <w:szCs w:val="28"/>
        </w:rPr>
        <w:t>.</w:t>
      </w:r>
      <w:r w:rsidRPr="00E41E14">
        <w:rPr>
          <w:color w:val="000000"/>
          <w:sz w:val="28"/>
          <w:szCs w:val="28"/>
        </w:rPr>
        <w:t xml:space="preserve"> </w:t>
      </w:r>
    </w:p>
    <w:p w:rsidR="00182791" w:rsidRPr="00E41E14" w:rsidRDefault="00182791" w:rsidP="001B620C">
      <w:pPr>
        <w:tabs>
          <w:tab w:val="num" w:pos="0"/>
        </w:tabs>
        <w:jc w:val="both"/>
      </w:pPr>
      <w:r>
        <w:rPr>
          <w:rFonts w:ascii="Symbol" w:hAnsi="Symbol" w:cs="Symbol"/>
          <w:color w:val="000000"/>
          <w:sz w:val="28"/>
          <w:szCs w:val="28"/>
        </w:rPr>
        <w:t></w:t>
      </w:r>
      <w:r>
        <w:rPr>
          <w:rFonts w:ascii="Symbol" w:hAnsi="Symbol" w:cs="Symbol"/>
          <w:color w:val="000000"/>
          <w:sz w:val="28"/>
          <w:szCs w:val="28"/>
        </w:rPr>
        <w:t>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color w:val="000000"/>
          <w:sz w:val="28"/>
          <w:szCs w:val="28"/>
        </w:rPr>
        <w:t>Внедрение в практику работы инновационных форм</w:t>
      </w:r>
      <w:r w:rsidRPr="00E41E14">
        <w:rPr>
          <w:color w:val="000000"/>
          <w:sz w:val="28"/>
          <w:szCs w:val="28"/>
        </w:rPr>
        <w:t xml:space="preserve"> дошкольного образования</w:t>
      </w:r>
    </w:p>
    <w:p w:rsidR="00182791" w:rsidRPr="00E41E14" w:rsidRDefault="00182791" w:rsidP="001B620C">
      <w:pPr>
        <w:tabs>
          <w:tab w:val="num" w:pos="0"/>
        </w:tabs>
        <w:jc w:val="both"/>
      </w:pPr>
      <w:r>
        <w:rPr>
          <w:color w:val="000000"/>
          <w:sz w:val="28"/>
          <w:szCs w:val="28"/>
        </w:rPr>
        <w:t>3. Создание системы</w:t>
      </w:r>
      <w:r w:rsidRPr="00E41E14">
        <w:rPr>
          <w:color w:val="000000"/>
          <w:sz w:val="28"/>
          <w:szCs w:val="28"/>
        </w:rPr>
        <w:t xml:space="preserve"> здоровьесберегающей и здоровьеформирующей деятельности учреждения, с учетом индивидуальных особенностей дошкольников.</w:t>
      </w:r>
    </w:p>
    <w:p w:rsidR="00182791" w:rsidRPr="00E41E14" w:rsidRDefault="00182791" w:rsidP="001B620C">
      <w:pPr>
        <w:tabs>
          <w:tab w:val="num" w:pos="0"/>
        </w:tabs>
        <w:jc w:val="both"/>
      </w:pPr>
      <w:r>
        <w:rPr>
          <w:rFonts w:ascii="Symbol" w:hAnsi="Symbol" w:cs="Symbol"/>
          <w:color w:val="000000"/>
          <w:sz w:val="28"/>
          <w:szCs w:val="28"/>
        </w:rPr>
        <w:t>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      </w:t>
      </w:r>
      <w:r>
        <w:rPr>
          <w:color w:val="000000"/>
          <w:sz w:val="28"/>
          <w:szCs w:val="28"/>
        </w:rPr>
        <w:t>Модернизация системы</w:t>
      </w:r>
      <w:r w:rsidRPr="00E41E14">
        <w:rPr>
          <w:color w:val="000000"/>
          <w:sz w:val="28"/>
          <w:szCs w:val="28"/>
        </w:rPr>
        <w:t xml:space="preserve"> управления дошкольным образовательным учреждением в условиях его деятельности в режиме развития.</w:t>
      </w:r>
    </w:p>
    <w:p w:rsidR="00182791" w:rsidRPr="00E41E14" w:rsidRDefault="00182791" w:rsidP="001B620C">
      <w:pPr>
        <w:tabs>
          <w:tab w:val="num" w:pos="0"/>
        </w:tabs>
        <w:jc w:val="both"/>
      </w:pPr>
      <w:r>
        <w:rPr>
          <w:rFonts w:ascii="Symbol" w:hAnsi="Symbol" w:cs="Symbol"/>
          <w:color w:val="000000"/>
          <w:sz w:val="28"/>
          <w:szCs w:val="28"/>
        </w:rPr>
        <w:t>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>      </w:t>
      </w:r>
      <w:r>
        <w:rPr>
          <w:color w:val="000000"/>
          <w:sz w:val="28"/>
          <w:szCs w:val="28"/>
        </w:rPr>
        <w:t>Обеспечение эффективного, результативного функционирования</w:t>
      </w:r>
      <w:r w:rsidRPr="00E41E14">
        <w:rPr>
          <w:color w:val="000000"/>
          <w:sz w:val="28"/>
          <w:szCs w:val="28"/>
        </w:rPr>
        <w:t xml:space="preserve"> и постоянный рост профессиональной компетентности стабильного коллектива учреждения.  </w:t>
      </w:r>
    </w:p>
    <w:p w:rsidR="00182791" w:rsidRDefault="00182791" w:rsidP="001B620C">
      <w:pPr>
        <w:tabs>
          <w:tab w:val="num" w:pos="0"/>
        </w:tabs>
        <w:jc w:val="both"/>
        <w:rPr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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     </w:t>
      </w:r>
      <w:r>
        <w:rPr>
          <w:color w:val="000000"/>
          <w:sz w:val="28"/>
          <w:szCs w:val="28"/>
        </w:rPr>
        <w:t>Повышение качества</w:t>
      </w:r>
      <w:r w:rsidRPr="00E41E14">
        <w:rPr>
          <w:color w:val="000000"/>
          <w:sz w:val="28"/>
          <w:szCs w:val="28"/>
        </w:rPr>
        <w:t xml:space="preserve"> работы с родител</w:t>
      </w:r>
      <w:r>
        <w:rPr>
          <w:color w:val="000000"/>
          <w:sz w:val="28"/>
          <w:szCs w:val="28"/>
        </w:rPr>
        <w:t xml:space="preserve">ями воспитанников. </w:t>
      </w:r>
    </w:p>
    <w:p w:rsidR="00182791" w:rsidRPr="00E41E14" w:rsidRDefault="00182791" w:rsidP="001B620C">
      <w:pPr>
        <w:tabs>
          <w:tab w:val="num" w:pos="0"/>
        </w:tabs>
        <w:jc w:val="both"/>
      </w:pPr>
      <w:r>
        <w:rPr>
          <w:rFonts w:ascii="Symbol" w:hAnsi="Symbol" w:cs="Symbol"/>
          <w:color w:val="000000"/>
          <w:sz w:val="28"/>
          <w:szCs w:val="28"/>
        </w:rPr>
        <w:t>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 </w:t>
      </w:r>
      <w:r>
        <w:rPr>
          <w:color w:val="000000"/>
          <w:sz w:val="28"/>
          <w:szCs w:val="28"/>
        </w:rPr>
        <w:t>Организация в соответствии</w:t>
      </w:r>
      <w:r w:rsidRPr="00E41E14">
        <w:rPr>
          <w:color w:val="000000"/>
          <w:sz w:val="28"/>
          <w:szCs w:val="28"/>
        </w:rPr>
        <w:t xml:space="preserve"> с требованиями станд</w:t>
      </w:r>
      <w:r>
        <w:rPr>
          <w:color w:val="000000"/>
          <w:sz w:val="28"/>
          <w:szCs w:val="28"/>
        </w:rPr>
        <w:t xml:space="preserve">арта предметно-развивающую среды и материально-технической базы </w:t>
      </w:r>
      <w:r w:rsidRPr="00E41E14">
        <w:rPr>
          <w:color w:val="000000"/>
          <w:sz w:val="28"/>
          <w:szCs w:val="28"/>
        </w:rPr>
        <w:t>учреждения.</w:t>
      </w:r>
    </w:p>
    <w:p w:rsidR="00182791" w:rsidRPr="00E41E14" w:rsidRDefault="00182791" w:rsidP="001B620C">
      <w:r w:rsidRPr="00E41E14">
        <w:rPr>
          <w:b/>
          <w:color w:val="000000"/>
          <w:sz w:val="28"/>
          <w:szCs w:val="28"/>
        </w:rPr>
        <w:t> </w:t>
      </w:r>
    </w:p>
    <w:p w:rsidR="00182791" w:rsidRPr="00E41E14" w:rsidRDefault="00182791" w:rsidP="001B620C">
      <w:pPr>
        <w:ind w:left="720" w:hanging="360"/>
      </w:pPr>
    </w:p>
    <w:p w:rsidR="00182791" w:rsidRPr="00E41E14" w:rsidRDefault="00182791" w:rsidP="001B620C">
      <w:pPr>
        <w:ind w:left="360"/>
      </w:pPr>
      <w:r w:rsidRPr="00E41E14">
        <w:rPr>
          <w:b/>
          <w:color w:val="000000"/>
          <w:sz w:val="28"/>
          <w:szCs w:val="28"/>
          <w:u w:val="single"/>
        </w:rPr>
        <w:t>Ожидаемые результаты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>
        <w:rPr>
          <w:rFonts w:ascii="Symbol" w:hAnsi="Symbol" w:cs="Symbol"/>
          <w:color w:val="000000"/>
          <w:sz w:val="28"/>
          <w:szCs w:val="28"/>
        </w:rPr>
        <w:t>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>       </w:t>
      </w:r>
      <w:r>
        <w:rPr>
          <w:color w:val="000000"/>
          <w:sz w:val="14"/>
          <w:szCs w:val="14"/>
        </w:rPr>
        <w:t xml:space="preserve"> </w:t>
      </w:r>
      <w:r w:rsidRPr="00E41E14">
        <w:rPr>
          <w:color w:val="000000"/>
          <w:sz w:val="28"/>
          <w:szCs w:val="28"/>
        </w:rPr>
        <w:t>Высокая конкурентоспособность детского сада на рынке образовательных услуг, обеспечение равных стартовых возможностей дошкольникам с разным уровнем физического и психического развития;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>
        <w:rPr>
          <w:rFonts w:ascii="Symbol" w:hAnsi="Symbol" w:cs="Symbol"/>
          <w:color w:val="000000"/>
          <w:sz w:val="28"/>
          <w:szCs w:val="28"/>
        </w:rPr>
        <w:t>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      </w:t>
      </w:r>
      <w:r>
        <w:rPr>
          <w:color w:val="000000"/>
          <w:sz w:val="14"/>
          <w:szCs w:val="14"/>
        </w:rPr>
        <w:t xml:space="preserve"> </w:t>
      </w:r>
      <w:r w:rsidRPr="00E41E14">
        <w:rPr>
          <w:color w:val="000000"/>
          <w:sz w:val="28"/>
          <w:szCs w:val="28"/>
        </w:rPr>
        <w:t>Расширение спектра дополн</w:t>
      </w:r>
      <w:r>
        <w:rPr>
          <w:color w:val="000000"/>
          <w:sz w:val="28"/>
          <w:szCs w:val="28"/>
        </w:rPr>
        <w:t xml:space="preserve">ительных образовательных услуг </w:t>
      </w:r>
      <w:r w:rsidRPr="00E41E14">
        <w:rPr>
          <w:color w:val="000000"/>
          <w:sz w:val="28"/>
          <w:szCs w:val="28"/>
        </w:rPr>
        <w:t xml:space="preserve"> для детей раннего и дошкольного возраста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>
        <w:rPr>
          <w:rFonts w:ascii="Symbol" w:hAnsi="Symbol" w:cs="Symbol"/>
          <w:color w:val="000000"/>
          <w:sz w:val="28"/>
          <w:szCs w:val="28"/>
        </w:rPr>
        <w:t></w:t>
      </w:r>
      <w:r w:rsidRPr="00E41E14">
        <w:rPr>
          <w:color w:val="000000"/>
          <w:sz w:val="14"/>
          <w:szCs w:val="14"/>
        </w:rPr>
        <w:t xml:space="preserve">      </w:t>
      </w:r>
      <w:r>
        <w:rPr>
          <w:color w:val="000000"/>
          <w:sz w:val="28"/>
          <w:szCs w:val="28"/>
        </w:rPr>
        <w:t xml:space="preserve">Разработка </w:t>
      </w:r>
      <w:r w:rsidRPr="00E41E14">
        <w:rPr>
          <w:color w:val="000000"/>
          <w:sz w:val="28"/>
          <w:szCs w:val="28"/>
        </w:rPr>
        <w:t>и р</w:t>
      </w:r>
      <w:r>
        <w:rPr>
          <w:color w:val="000000"/>
          <w:sz w:val="28"/>
          <w:szCs w:val="28"/>
        </w:rPr>
        <w:t>еализация дополнительных программ специалистов ДОУ для детей дошкольного возраста</w:t>
      </w:r>
      <w:r w:rsidRPr="00E41E14">
        <w:rPr>
          <w:color w:val="000000"/>
          <w:sz w:val="28"/>
          <w:szCs w:val="28"/>
        </w:rPr>
        <w:t>;</w:t>
      </w:r>
    </w:p>
    <w:p w:rsidR="00182791" w:rsidRDefault="00182791" w:rsidP="001B620C">
      <w:pPr>
        <w:tabs>
          <w:tab w:val="num" w:pos="360"/>
        </w:tabs>
        <w:ind w:left="360" w:hanging="360"/>
        <w:contextualSpacing/>
        <w:jc w:val="both"/>
      </w:pPr>
      <w:r>
        <w:rPr>
          <w:color w:val="000000"/>
          <w:sz w:val="28"/>
          <w:szCs w:val="28"/>
        </w:rPr>
        <w:t>4.</w:t>
      </w:r>
      <w:r w:rsidRPr="00E41E14">
        <w:rPr>
          <w:color w:val="000000"/>
          <w:sz w:val="14"/>
          <w:szCs w:val="14"/>
        </w:rPr>
        <w:t>      </w:t>
      </w:r>
      <w:r w:rsidRPr="00E41E14">
        <w:rPr>
          <w:color w:val="000000"/>
          <w:sz w:val="28"/>
          <w:szCs w:val="28"/>
        </w:rPr>
        <w:t>Высокий процент выпускников подготовительных к школе групп,</w:t>
      </w:r>
      <w:r>
        <w:rPr>
          <w:color w:val="000000"/>
          <w:sz w:val="28"/>
          <w:szCs w:val="28"/>
        </w:rPr>
        <w:t xml:space="preserve"> по результатам мониторинга.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>
        <w:t>5.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color w:val="000000"/>
          <w:sz w:val="28"/>
          <w:szCs w:val="28"/>
        </w:rPr>
        <w:t>Реализация информационно - коммуникационных технологий в образовательной, просветительской и консультативной деятельности;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>
        <w:rPr>
          <w:rFonts w:ascii="Symbol" w:hAnsi="Symbol" w:cs="Symbol"/>
          <w:color w:val="000000"/>
          <w:sz w:val="28"/>
          <w:szCs w:val="28"/>
        </w:rPr>
        <w:t>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       </w:t>
      </w:r>
      <w:r w:rsidRPr="00E41E14">
        <w:rPr>
          <w:color w:val="000000"/>
          <w:sz w:val="28"/>
          <w:szCs w:val="28"/>
        </w:rPr>
        <w:t>Оптимизация функционирования смешанной экономической модели учреждения за счет повышения эффективности использования бюджетных и внебюджетных средств (рост доли доходов от оказания платных дополнительных образовательных услуг, спонсорских и благотворительных поступлений);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>
        <w:rPr>
          <w:rFonts w:ascii="Symbol" w:hAnsi="Symbol" w:cs="Symbol"/>
          <w:color w:val="000000"/>
          <w:sz w:val="28"/>
          <w:szCs w:val="28"/>
        </w:rPr>
        <w:t>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       </w:t>
      </w:r>
      <w:r w:rsidRPr="00E41E14">
        <w:rPr>
          <w:color w:val="000000"/>
          <w:sz w:val="28"/>
          <w:szCs w:val="28"/>
        </w:rPr>
        <w:t>Повышение эффективности оздоровления воспитанников, благодаря проектированию и реализации комплексной оздоровительной программы «Здоровье».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>
        <w:rPr>
          <w:rFonts w:ascii="Symbol" w:hAnsi="Symbol" w:cs="Symbol"/>
          <w:color w:val="000000"/>
          <w:sz w:val="28"/>
          <w:szCs w:val="28"/>
        </w:rPr>
        <w:t></w:t>
      </w:r>
      <w:r>
        <w:rPr>
          <w:rFonts w:ascii="Symbol" w:hAnsi="Symbol" w:cs="Symbol"/>
          <w:color w:val="000000"/>
          <w:sz w:val="28"/>
          <w:szCs w:val="28"/>
        </w:rPr>
        <w:t></w:t>
      </w:r>
      <w:r w:rsidRPr="00E41E14">
        <w:rPr>
          <w:color w:val="000000"/>
          <w:sz w:val="14"/>
          <w:szCs w:val="14"/>
        </w:rPr>
        <w:t xml:space="preserve">     </w:t>
      </w:r>
      <w:r w:rsidRPr="00E41E14">
        <w:rPr>
          <w:color w:val="000000"/>
          <w:sz w:val="28"/>
          <w:szCs w:val="28"/>
        </w:rPr>
        <w:t>Стабильность медико-педагогического состава. Обеспечение 100% укомплектованности штатов.  Достижение такого уровня профессиональной компетентности персонала учреждения, который  позволит осуществлять квалифицированное психолого-медико-педагогическое сопровождение каждого субъекта образовательного процесса;</w:t>
      </w:r>
    </w:p>
    <w:p w:rsidR="00182791" w:rsidRDefault="00182791" w:rsidP="001B620C">
      <w:pPr>
        <w:pStyle w:val="BodyTextIndent"/>
        <w:ind w:firstLine="0"/>
        <w:rPr>
          <w:rFonts w:ascii="Times New Roman" w:hAnsi="Times New Roman" w:cs="Times New Roman"/>
          <w:sz w:val="24"/>
        </w:rPr>
      </w:pPr>
    </w:p>
    <w:p w:rsidR="00182791" w:rsidRPr="00E41E14" w:rsidRDefault="00182791" w:rsidP="001B620C">
      <w:pPr>
        <w:ind w:firstLine="360"/>
      </w:pPr>
      <w:r w:rsidRPr="00E41E14">
        <w:rPr>
          <w:b/>
          <w:color w:val="000000"/>
          <w:sz w:val="28"/>
          <w:szCs w:val="28"/>
          <w:u w:val="single"/>
        </w:rPr>
        <w:t>Этапы реализации программы.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</w:rPr>
        <w:t xml:space="preserve">Программа </w:t>
      </w:r>
      <w:r w:rsidRPr="00276EFE">
        <w:rPr>
          <w:color w:val="00B050"/>
          <w:sz w:val="28"/>
          <w:szCs w:val="28"/>
        </w:rPr>
        <w:t>рассчитана на 5 лет</w:t>
      </w:r>
      <w:r>
        <w:rPr>
          <w:color w:val="000000"/>
          <w:sz w:val="28"/>
          <w:szCs w:val="28"/>
        </w:rPr>
        <w:t xml:space="preserve"> с 2017</w:t>
      </w:r>
      <w:r w:rsidRPr="00370DCF">
        <w:rPr>
          <w:color w:val="000000"/>
          <w:sz w:val="28"/>
          <w:szCs w:val="28"/>
        </w:rPr>
        <w:t xml:space="preserve"> до 20</w:t>
      </w:r>
      <w:r>
        <w:rPr>
          <w:color w:val="000000"/>
          <w:sz w:val="28"/>
          <w:szCs w:val="28"/>
        </w:rPr>
        <w:t>21</w:t>
      </w:r>
      <w:r w:rsidRPr="00370DCF">
        <w:rPr>
          <w:color w:val="000000"/>
          <w:sz w:val="28"/>
          <w:szCs w:val="28"/>
        </w:rPr>
        <w:t xml:space="preserve"> года:</w:t>
      </w:r>
    </w:p>
    <w:p w:rsidR="00182791" w:rsidRPr="00370DCF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E41E14">
        <w:rPr>
          <w:rFonts w:ascii="Symbol" w:hAnsi="Symbol" w:cs="Symbol"/>
          <w:color w:val="000000"/>
          <w:sz w:val="28"/>
          <w:szCs w:val="28"/>
        </w:rPr>
        <w:t></w:t>
      </w:r>
      <w:r w:rsidRPr="00E41E14">
        <w:rPr>
          <w:color w:val="000000"/>
          <w:sz w:val="14"/>
          <w:szCs w:val="14"/>
        </w:rPr>
        <w:t xml:space="preserve">        </w:t>
      </w:r>
      <w:r>
        <w:rPr>
          <w:color w:val="000000"/>
          <w:sz w:val="28"/>
          <w:szCs w:val="28"/>
        </w:rPr>
        <w:t>201</w:t>
      </w:r>
      <w:r w:rsidRPr="00657F2F">
        <w:rPr>
          <w:color w:val="000000"/>
          <w:sz w:val="28"/>
          <w:szCs w:val="28"/>
        </w:rPr>
        <w:t>7</w:t>
      </w:r>
      <w:r w:rsidRPr="00370DCF">
        <w:rPr>
          <w:color w:val="000000"/>
          <w:sz w:val="28"/>
          <w:szCs w:val="28"/>
        </w:rPr>
        <w:t>-201</w:t>
      </w:r>
      <w:r w:rsidRPr="00657F2F">
        <w:rPr>
          <w:color w:val="000000"/>
          <w:sz w:val="28"/>
          <w:szCs w:val="28"/>
        </w:rPr>
        <w:t xml:space="preserve">8 </w:t>
      </w:r>
      <w:r w:rsidRPr="00370DCF">
        <w:rPr>
          <w:color w:val="000000"/>
          <w:sz w:val="28"/>
          <w:szCs w:val="28"/>
        </w:rPr>
        <w:t>г.г. - Организационно-подготовительный этап (создание условий для реализации программы).</w:t>
      </w:r>
    </w:p>
    <w:p w:rsidR="00182791" w:rsidRPr="00370DCF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370DCF">
        <w:rPr>
          <w:rFonts w:ascii="Symbol" w:hAnsi="Symbol" w:cs="Symbol"/>
          <w:color w:val="000000"/>
          <w:sz w:val="28"/>
          <w:szCs w:val="28"/>
        </w:rPr>
        <w:t></w:t>
      </w:r>
      <w:r w:rsidRPr="00370DCF">
        <w:rPr>
          <w:color w:val="000000"/>
          <w:sz w:val="14"/>
          <w:szCs w:val="14"/>
        </w:rPr>
        <w:t xml:space="preserve">        </w:t>
      </w:r>
      <w:r>
        <w:rPr>
          <w:color w:val="000000"/>
          <w:sz w:val="28"/>
          <w:szCs w:val="28"/>
        </w:rPr>
        <w:t>201</w:t>
      </w:r>
      <w:r w:rsidRPr="00657F2F">
        <w:rPr>
          <w:color w:val="000000"/>
          <w:sz w:val="28"/>
          <w:szCs w:val="28"/>
        </w:rPr>
        <w:t>9</w:t>
      </w:r>
      <w:r w:rsidRPr="00370DCF">
        <w:rPr>
          <w:color w:val="000000"/>
          <w:sz w:val="28"/>
          <w:szCs w:val="28"/>
        </w:rPr>
        <w:t>-20</w:t>
      </w:r>
      <w:r w:rsidRPr="00657F2F">
        <w:rPr>
          <w:color w:val="000000"/>
          <w:sz w:val="28"/>
          <w:szCs w:val="28"/>
        </w:rPr>
        <w:t xml:space="preserve">20 </w:t>
      </w:r>
      <w:r w:rsidRPr="00370DCF">
        <w:rPr>
          <w:color w:val="000000"/>
          <w:sz w:val="28"/>
          <w:szCs w:val="28"/>
        </w:rPr>
        <w:t>г.г. – Развивающий этап (работа по преобразованию существующей системы, переход учреждения в проектный режим работы).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370DCF">
        <w:rPr>
          <w:rFonts w:ascii="Symbol" w:hAnsi="Symbol" w:cs="Symbol"/>
          <w:color w:val="000000"/>
          <w:sz w:val="28"/>
          <w:szCs w:val="28"/>
        </w:rPr>
        <w:t></w:t>
      </w:r>
      <w:r w:rsidRPr="00370DCF">
        <w:rPr>
          <w:color w:val="000000"/>
          <w:sz w:val="14"/>
          <w:szCs w:val="14"/>
        </w:rPr>
        <w:t>       </w:t>
      </w:r>
      <w:r w:rsidRPr="00370DCF">
        <w:rPr>
          <w:color w:val="000000"/>
          <w:sz w:val="28"/>
          <w:szCs w:val="28"/>
        </w:rPr>
        <w:t>20</w:t>
      </w:r>
      <w:r w:rsidRPr="00657F2F">
        <w:rPr>
          <w:color w:val="000000"/>
          <w:sz w:val="28"/>
          <w:szCs w:val="28"/>
        </w:rPr>
        <w:t>21</w:t>
      </w:r>
      <w:r w:rsidRPr="00370DCF">
        <w:rPr>
          <w:color w:val="000000"/>
          <w:sz w:val="28"/>
          <w:szCs w:val="28"/>
        </w:rPr>
        <w:t>г. – Аналитическо-информационный этап (мониторинг эффективности</w:t>
      </w:r>
      <w:r w:rsidRPr="00E41E14">
        <w:rPr>
          <w:color w:val="000000"/>
          <w:sz w:val="28"/>
          <w:szCs w:val="28"/>
        </w:rPr>
        <w:t xml:space="preserve"> реализации программы, аналитическая оценка качественных и количественных изменений, произошедших в учреждении).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</w:p>
    <w:p w:rsidR="00182791" w:rsidRPr="00E41E14" w:rsidRDefault="00182791" w:rsidP="001B620C">
      <w:pPr>
        <w:ind w:left="360"/>
        <w:contextualSpacing/>
        <w:jc w:val="center"/>
      </w:pPr>
      <w:r w:rsidRPr="00E41E14">
        <w:rPr>
          <w:b/>
          <w:color w:val="000000"/>
          <w:sz w:val="28"/>
          <w:szCs w:val="28"/>
        </w:rPr>
        <w:t>Качественные характеристики программы: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E41E14">
        <w:rPr>
          <w:rFonts w:ascii="Symbol" w:hAnsi="Symbol" w:cs="Symbol"/>
          <w:color w:val="000000"/>
          <w:sz w:val="28"/>
          <w:szCs w:val="28"/>
        </w:rPr>
        <w:t>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b/>
          <w:color w:val="000000"/>
          <w:sz w:val="28"/>
          <w:szCs w:val="28"/>
        </w:rPr>
        <w:t xml:space="preserve">Актуальность </w:t>
      </w:r>
    </w:p>
    <w:p w:rsidR="00182791" w:rsidRPr="00E41E14" w:rsidRDefault="00182791" w:rsidP="001B620C">
      <w:pPr>
        <w:ind w:left="360"/>
        <w:contextualSpacing/>
        <w:jc w:val="both"/>
      </w:pPr>
      <w:r w:rsidRPr="00E41E14">
        <w:rPr>
          <w:color w:val="000000"/>
          <w:sz w:val="28"/>
          <w:szCs w:val="28"/>
        </w:rPr>
        <w:t>программа ориентирована на решение наиболее значимых проблем для будущей (перспективной) системы образовательного процесса детского сада.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E41E14">
        <w:rPr>
          <w:rFonts w:ascii="Symbol" w:hAnsi="Symbol" w:cs="Symbol"/>
          <w:color w:val="000000"/>
          <w:sz w:val="28"/>
          <w:szCs w:val="28"/>
        </w:rPr>
        <w:t>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b/>
          <w:color w:val="000000"/>
          <w:sz w:val="28"/>
          <w:szCs w:val="28"/>
        </w:rPr>
        <w:t>Прогностичность</w:t>
      </w:r>
    </w:p>
    <w:p w:rsidR="00182791" w:rsidRPr="00E41E14" w:rsidRDefault="00182791" w:rsidP="001B620C">
      <w:pPr>
        <w:ind w:left="360"/>
        <w:contextualSpacing/>
        <w:jc w:val="both"/>
      </w:pPr>
      <w:r w:rsidRPr="00E41E14">
        <w:rPr>
          <w:color w:val="000000"/>
          <w:sz w:val="28"/>
          <w:szCs w:val="28"/>
        </w:rPr>
        <w:t xml:space="preserve">данная программа отражает в своих целях и планируемых действиях не только текущие, но и будущие требования к дошкольному учреждению. 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E41E14">
        <w:rPr>
          <w:rFonts w:ascii="Symbol" w:hAnsi="Symbol" w:cs="Symbol"/>
          <w:color w:val="000000"/>
          <w:sz w:val="28"/>
          <w:szCs w:val="28"/>
        </w:rPr>
        <w:t>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b/>
          <w:color w:val="000000"/>
          <w:sz w:val="28"/>
          <w:szCs w:val="28"/>
        </w:rPr>
        <w:t xml:space="preserve">Рациональность </w:t>
      </w:r>
    </w:p>
    <w:p w:rsidR="00182791" w:rsidRPr="00E41E14" w:rsidRDefault="00182791" w:rsidP="001B620C">
      <w:pPr>
        <w:ind w:left="360"/>
        <w:contextualSpacing/>
        <w:jc w:val="both"/>
      </w:pPr>
      <w:r w:rsidRPr="00E41E14">
        <w:rPr>
          <w:color w:val="000000"/>
          <w:sz w:val="28"/>
          <w:szCs w:val="28"/>
        </w:rPr>
        <w:t>программой определены цели и способы их достижения, которые позволят получить максимально возможные результаты.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E41E14">
        <w:rPr>
          <w:rFonts w:ascii="Symbol" w:hAnsi="Symbol" w:cs="Symbol"/>
          <w:color w:val="000000"/>
          <w:sz w:val="28"/>
          <w:szCs w:val="28"/>
        </w:rPr>
        <w:t>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b/>
          <w:color w:val="000000"/>
          <w:sz w:val="28"/>
          <w:szCs w:val="28"/>
        </w:rPr>
        <w:t xml:space="preserve">Реалистичность </w:t>
      </w:r>
    </w:p>
    <w:p w:rsidR="00182791" w:rsidRPr="00E41E14" w:rsidRDefault="00182791" w:rsidP="001B620C">
      <w:pPr>
        <w:ind w:left="360"/>
        <w:contextualSpacing/>
        <w:jc w:val="both"/>
      </w:pPr>
      <w:r w:rsidRPr="00E41E14">
        <w:rPr>
          <w:color w:val="000000"/>
          <w:sz w:val="28"/>
          <w:szCs w:val="28"/>
        </w:rPr>
        <w:t>программа призвана обеспечить соответствие между желаемым и возможным, т.е. между целями программы и средствами их достижения.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E41E14">
        <w:rPr>
          <w:rFonts w:ascii="Symbol" w:hAnsi="Symbol" w:cs="Symbol"/>
          <w:color w:val="000000"/>
          <w:sz w:val="28"/>
          <w:szCs w:val="28"/>
        </w:rPr>
        <w:t>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b/>
          <w:color w:val="000000"/>
          <w:sz w:val="28"/>
          <w:szCs w:val="28"/>
        </w:rPr>
        <w:t>Целостность</w:t>
      </w:r>
    </w:p>
    <w:p w:rsidR="00182791" w:rsidRPr="00E41E14" w:rsidRDefault="00182791" w:rsidP="001B620C">
      <w:pPr>
        <w:ind w:left="360"/>
        <w:contextualSpacing/>
        <w:jc w:val="both"/>
      </w:pPr>
      <w:r w:rsidRPr="00E41E14">
        <w:rPr>
          <w:color w:val="000000"/>
          <w:sz w:val="28"/>
          <w:szCs w:val="28"/>
        </w:rPr>
        <w:t>наличие в программе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E41E14">
        <w:rPr>
          <w:rFonts w:ascii="Symbol" w:hAnsi="Symbol" w:cs="Symbol"/>
          <w:color w:val="000000"/>
          <w:sz w:val="28"/>
          <w:szCs w:val="28"/>
        </w:rPr>
        <w:t>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b/>
          <w:color w:val="000000"/>
          <w:sz w:val="28"/>
          <w:szCs w:val="28"/>
        </w:rPr>
        <w:t xml:space="preserve">Контролируемость </w:t>
      </w:r>
    </w:p>
    <w:p w:rsidR="00182791" w:rsidRPr="00E41E14" w:rsidRDefault="00182791" w:rsidP="001B620C">
      <w:pPr>
        <w:ind w:left="360"/>
        <w:contextualSpacing/>
        <w:jc w:val="both"/>
      </w:pPr>
      <w:r w:rsidRPr="00E41E14">
        <w:rPr>
          <w:color w:val="000000"/>
          <w:sz w:val="28"/>
          <w:szCs w:val="28"/>
        </w:rPr>
        <w:t>в программе определены конечные и промежуточные цели задачи, которые являются измеримыми, сформулированы критерии оценки результатов развития учреждения.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E41E14">
        <w:rPr>
          <w:rFonts w:ascii="Symbol" w:hAnsi="Symbol" w:cs="Symbol"/>
          <w:color w:val="000000"/>
          <w:sz w:val="28"/>
          <w:szCs w:val="28"/>
        </w:rPr>
        <w:t>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b/>
          <w:color w:val="000000"/>
          <w:sz w:val="28"/>
          <w:szCs w:val="28"/>
        </w:rPr>
        <w:t>Нормативно-правовая адекватность</w:t>
      </w:r>
    </w:p>
    <w:p w:rsidR="00182791" w:rsidRPr="00E41E14" w:rsidRDefault="00182791" w:rsidP="001B620C">
      <w:pPr>
        <w:ind w:left="360"/>
        <w:contextualSpacing/>
        <w:jc w:val="both"/>
      </w:pPr>
      <w:r w:rsidRPr="00E41E14">
        <w:rPr>
          <w:color w:val="000000"/>
          <w:sz w:val="28"/>
          <w:szCs w:val="28"/>
        </w:rPr>
        <w:t>соотнесение целей программы и планируемых способов их достижения с законодательством федерального, регионального и местного уровней.</w:t>
      </w:r>
    </w:p>
    <w:p w:rsidR="00182791" w:rsidRPr="00E41E14" w:rsidRDefault="00182791" w:rsidP="001B620C">
      <w:pPr>
        <w:tabs>
          <w:tab w:val="num" w:pos="360"/>
        </w:tabs>
        <w:ind w:left="360" w:hanging="360"/>
        <w:contextualSpacing/>
        <w:jc w:val="both"/>
      </w:pPr>
      <w:r w:rsidRPr="00E41E14">
        <w:rPr>
          <w:rFonts w:ascii="Symbol" w:hAnsi="Symbol" w:cs="Symbol"/>
          <w:color w:val="000000"/>
          <w:sz w:val="28"/>
          <w:szCs w:val="28"/>
        </w:rPr>
        <w:t></w:t>
      </w:r>
      <w:r w:rsidRPr="00E41E14">
        <w:rPr>
          <w:color w:val="000000"/>
          <w:sz w:val="14"/>
          <w:szCs w:val="14"/>
        </w:rPr>
        <w:t xml:space="preserve">        </w:t>
      </w:r>
      <w:r w:rsidRPr="00E41E14">
        <w:rPr>
          <w:b/>
          <w:color w:val="000000"/>
          <w:sz w:val="28"/>
          <w:szCs w:val="28"/>
        </w:rPr>
        <w:t>Индивидуальность</w:t>
      </w:r>
    </w:p>
    <w:p w:rsidR="00182791" w:rsidRPr="00E41E14" w:rsidRDefault="00182791" w:rsidP="001B620C">
      <w:pPr>
        <w:ind w:left="360"/>
        <w:contextualSpacing/>
        <w:jc w:val="both"/>
      </w:pPr>
      <w:r w:rsidRPr="00E41E14">
        <w:rPr>
          <w:color w:val="000000"/>
          <w:sz w:val="28"/>
          <w:szCs w:val="28"/>
        </w:rPr>
        <w:t xml:space="preserve">программа нацелена на решение специфических (не глобальных) проблем учреждения при максимальном учете и отражении особенностей детского сада, запросов и потенциальных возможностей педагогического коллектива, социума и родителей воспитанников. </w:t>
      </w:r>
    </w:p>
    <w:p w:rsidR="00182791" w:rsidRPr="005F7DA9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</w:p>
    <w:p w:rsidR="00182791" w:rsidRDefault="00182791" w:rsidP="001B620C">
      <w:pPr>
        <w:pStyle w:val="BodyTextIndent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Работу в МДОУ осуществляет:</w:t>
      </w:r>
    </w:p>
    <w:p w:rsidR="00182791" w:rsidRPr="00793757" w:rsidRDefault="00182791" w:rsidP="001B620C">
      <w:pPr>
        <w:pStyle w:val="BodyTextIndent"/>
        <w:ind w:firstLine="0"/>
        <w:rPr>
          <w:rFonts w:ascii="Times New Roman" w:hAnsi="Times New Roman" w:cs="Times New Roman"/>
          <w:b/>
          <w:szCs w:val="28"/>
        </w:rPr>
      </w:pPr>
      <w:r w:rsidRPr="00793757">
        <w:rPr>
          <w:rFonts w:ascii="Times New Roman" w:hAnsi="Times New Roman" w:cs="Times New Roman"/>
          <w:b/>
          <w:szCs w:val="28"/>
        </w:rPr>
        <w:t>Административный персонал:</w:t>
      </w:r>
    </w:p>
    <w:p w:rsidR="00182791" w:rsidRPr="00793757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Заведующий</w:t>
      </w:r>
      <w:r w:rsidRPr="00793757">
        <w:rPr>
          <w:rFonts w:ascii="Times New Roman" w:hAnsi="Times New Roman" w:cs="Times New Roman"/>
          <w:szCs w:val="28"/>
        </w:rPr>
        <w:t xml:space="preserve"> – 1</w:t>
      </w:r>
    </w:p>
    <w:p w:rsidR="00182791" w:rsidRPr="00793757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 w:rsidRPr="00793757">
        <w:rPr>
          <w:rFonts w:ascii="Times New Roman" w:hAnsi="Times New Roman" w:cs="Times New Roman"/>
          <w:szCs w:val="28"/>
        </w:rPr>
        <w:t>Заместитель заведующего по ВМР –</w:t>
      </w:r>
      <w:r>
        <w:rPr>
          <w:rFonts w:ascii="Times New Roman" w:hAnsi="Times New Roman" w:cs="Times New Roman"/>
          <w:szCs w:val="28"/>
        </w:rPr>
        <w:t>2</w:t>
      </w:r>
    </w:p>
    <w:p w:rsidR="00182791" w:rsidRPr="00793757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 w:rsidRPr="00793757">
        <w:rPr>
          <w:rFonts w:ascii="Times New Roman" w:hAnsi="Times New Roman" w:cs="Times New Roman"/>
          <w:szCs w:val="28"/>
        </w:rPr>
        <w:t>Заместитель заведующего по безопасности – 1</w:t>
      </w:r>
    </w:p>
    <w:p w:rsidR="00182791" w:rsidRPr="00793757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 w:rsidRPr="00793757">
        <w:rPr>
          <w:rFonts w:ascii="Times New Roman" w:hAnsi="Times New Roman" w:cs="Times New Roman"/>
          <w:szCs w:val="28"/>
        </w:rPr>
        <w:t>Заместитель заведующего по АХР – 1</w:t>
      </w:r>
    </w:p>
    <w:p w:rsidR="00182791" w:rsidRPr="00793757" w:rsidRDefault="00182791" w:rsidP="001B620C">
      <w:pPr>
        <w:pStyle w:val="BodyTextIndent"/>
        <w:ind w:firstLine="0"/>
        <w:rPr>
          <w:rFonts w:ascii="Times New Roman" w:hAnsi="Times New Roman" w:cs="Times New Roman"/>
          <w:b/>
          <w:szCs w:val="28"/>
        </w:rPr>
      </w:pPr>
      <w:r w:rsidRPr="00793757">
        <w:rPr>
          <w:rFonts w:ascii="Times New Roman" w:hAnsi="Times New Roman" w:cs="Times New Roman"/>
          <w:b/>
          <w:szCs w:val="28"/>
        </w:rPr>
        <w:t>Педагогический персонал:</w:t>
      </w:r>
    </w:p>
    <w:p w:rsidR="00182791" w:rsidRPr="00793757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 w:rsidRPr="00793757">
        <w:rPr>
          <w:rFonts w:ascii="Times New Roman" w:hAnsi="Times New Roman" w:cs="Times New Roman"/>
          <w:szCs w:val="28"/>
        </w:rPr>
        <w:t>Воспитатель -</w:t>
      </w:r>
      <w:r>
        <w:rPr>
          <w:rFonts w:ascii="Times New Roman" w:hAnsi="Times New Roman" w:cs="Times New Roman"/>
          <w:szCs w:val="28"/>
        </w:rPr>
        <w:t xml:space="preserve"> 24</w:t>
      </w:r>
    </w:p>
    <w:p w:rsidR="00182791" w:rsidRPr="00793757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Учитель-логопед – 2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Музыкальный руководитель -2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 w:rsidRPr="00B234A1">
        <w:rPr>
          <w:rFonts w:ascii="Times New Roman" w:hAnsi="Times New Roman" w:cs="Times New Roman"/>
          <w:szCs w:val="28"/>
        </w:rPr>
        <w:t>Педагог-психолог -1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b/>
          <w:szCs w:val="28"/>
        </w:rPr>
      </w:pPr>
      <w:r w:rsidRPr="00B234A1">
        <w:rPr>
          <w:rFonts w:ascii="Times New Roman" w:hAnsi="Times New Roman" w:cs="Times New Roman"/>
          <w:b/>
          <w:szCs w:val="28"/>
        </w:rPr>
        <w:t>Обслуживающий персонал: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Младший воспитатель – 12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 w:rsidRPr="00B234A1">
        <w:rPr>
          <w:rFonts w:ascii="Times New Roman" w:hAnsi="Times New Roman" w:cs="Times New Roman"/>
          <w:szCs w:val="28"/>
        </w:rPr>
        <w:t>Прачка – 1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Повар – 4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b/>
          <w:szCs w:val="28"/>
        </w:rPr>
      </w:pPr>
      <w:r w:rsidRPr="00B234A1">
        <w:rPr>
          <w:rFonts w:ascii="Times New Roman" w:hAnsi="Times New Roman" w:cs="Times New Roman"/>
          <w:b/>
          <w:szCs w:val="28"/>
        </w:rPr>
        <w:t>Вспомогательный персонал: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 w:rsidRPr="00B234A1">
        <w:rPr>
          <w:rFonts w:ascii="Times New Roman" w:hAnsi="Times New Roman" w:cs="Times New Roman"/>
          <w:szCs w:val="28"/>
        </w:rPr>
        <w:t>Дворник -1</w:t>
      </w: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</w:p>
    <w:p w:rsidR="00182791" w:rsidRPr="00B234A1" w:rsidRDefault="00182791" w:rsidP="001B620C">
      <w:pPr>
        <w:pStyle w:val="BodyTextIndent"/>
        <w:ind w:firstLine="0"/>
        <w:rPr>
          <w:rFonts w:ascii="Times New Roman" w:hAnsi="Times New Roman" w:cs="Times New Roman"/>
          <w:b/>
          <w:szCs w:val="28"/>
        </w:rPr>
      </w:pPr>
    </w:p>
    <w:p w:rsidR="00182791" w:rsidRDefault="00182791" w:rsidP="001B62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Взаимодействие </w:t>
      </w:r>
    </w:p>
    <w:p w:rsidR="00182791" w:rsidRPr="00657F2F" w:rsidRDefault="00182791" w:rsidP="001B620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с другими организациями</w:t>
      </w:r>
      <w:r w:rsidRPr="00B234A1">
        <w:rPr>
          <w:b/>
          <w:sz w:val="32"/>
          <w:szCs w:val="32"/>
        </w:rPr>
        <w:t xml:space="preserve"> </w:t>
      </w:r>
    </w:p>
    <w:p w:rsidR="00182791" w:rsidRPr="0062464D" w:rsidRDefault="00182791" w:rsidP="001B620C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2"/>
        <w:gridCol w:w="6699"/>
      </w:tblGrid>
      <w:tr w:rsidR="00182791" w:rsidRPr="00ED376C" w:rsidTr="00741A0B">
        <w:tc>
          <w:tcPr>
            <w:tcW w:w="2872" w:type="dxa"/>
          </w:tcPr>
          <w:p w:rsidR="00182791" w:rsidRPr="00ED376C" w:rsidRDefault="00182791" w:rsidP="00741A0B">
            <w:pPr>
              <w:jc w:val="center"/>
              <w:rPr>
                <w:b/>
                <w:sz w:val="28"/>
                <w:szCs w:val="28"/>
              </w:rPr>
            </w:pPr>
            <w:r w:rsidRPr="00ED376C">
              <w:rPr>
                <w:b/>
                <w:sz w:val="28"/>
                <w:szCs w:val="28"/>
              </w:rPr>
              <w:t>Учреждение</w:t>
            </w:r>
          </w:p>
        </w:tc>
        <w:tc>
          <w:tcPr>
            <w:tcW w:w="6699" w:type="dxa"/>
          </w:tcPr>
          <w:p w:rsidR="00182791" w:rsidRPr="00ED376C" w:rsidRDefault="00182791" w:rsidP="00741A0B">
            <w:pPr>
              <w:jc w:val="center"/>
              <w:rPr>
                <w:b/>
                <w:sz w:val="28"/>
                <w:szCs w:val="28"/>
              </w:rPr>
            </w:pPr>
            <w:r w:rsidRPr="00ED376C">
              <w:rPr>
                <w:b/>
                <w:sz w:val="28"/>
                <w:szCs w:val="28"/>
              </w:rPr>
              <w:t>Вид взаимодействия</w:t>
            </w:r>
          </w:p>
        </w:tc>
      </w:tr>
      <w:tr w:rsidR="00182791" w:rsidRPr="00ED376C" w:rsidTr="00741A0B">
        <w:tc>
          <w:tcPr>
            <w:tcW w:w="2872" w:type="dxa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Дошкольный отдел УО</w:t>
            </w:r>
          </w:p>
        </w:tc>
        <w:tc>
          <w:tcPr>
            <w:tcW w:w="6699" w:type="dxa"/>
          </w:tcPr>
          <w:p w:rsidR="00182791" w:rsidRPr="00ED376C" w:rsidRDefault="00182791" w:rsidP="00741A0B">
            <w:p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Участие во всех методических объединениях дошкольных образовательных учреждений города.</w:t>
            </w:r>
          </w:p>
          <w:p w:rsidR="00182791" w:rsidRPr="00ED376C" w:rsidRDefault="00182791" w:rsidP="00741A0B">
            <w:p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Участие в работе «Школы методиста».</w:t>
            </w:r>
          </w:p>
          <w:p w:rsidR="00182791" w:rsidRPr="00ED376C" w:rsidRDefault="00182791" w:rsidP="00741A0B">
            <w:pPr>
              <w:jc w:val="both"/>
              <w:rPr>
                <w:sz w:val="28"/>
                <w:szCs w:val="28"/>
              </w:rPr>
            </w:pPr>
          </w:p>
        </w:tc>
      </w:tr>
      <w:tr w:rsidR="00182791" w:rsidRPr="00ED376C" w:rsidTr="00741A0B">
        <w:tc>
          <w:tcPr>
            <w:tcW w:w="2872" w:type="dxa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Педагогическая академия последипломного образования</w:t>
            </w:r>
          </w:p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г. Москва</w:t>
            </w:r>
          </w:p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99" w:type="dxa"/>
          </w:tcPr>
          <w:p w:rsidR="00182791" w:rsidRPr="00ED376C" w:rsidRDefault="00182791" w:rsidP="00741A0B">
            <w:p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1. Курсы повышения квалификации педагогов ДОУ.</w:t>
            </w:r>
          </w:p>
          <w:p w:rsidR="00182791" w:rsidRPr="00ED376C" w:rsidRDefault="00182791" w:rsidP="00741A0B">
            <w:p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2. Совместные разработки научно-методического обеспечения педагогического процесса в ДОУ.</w:t>
            </w:r>
          </w:p>
        </w:tc>
      </w:tr>
      <w:tr w:rsidR="00182791" w:rsidRPr="00ED376C" w:rsidTr="00741A0B">
        <w:tc>
          <w:tcPr>
            <w:tcW w:w="2872" w:type="dxa"/>
          </w:tcPr>
          <w:p w:rsidR="00182791" w:rsidRPr="00C504B9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Общеобразовательная школа</w:t>
            </w:r>
            <w:r>
              <w:rPr>
                <w:sz w:val="28"/>
                <w:szCs w:val="28"/>
              </w:rPr>
              <w:t xml:space="preserve"> СОШ №9</w:t>
            </w:r>
          </w:p>
        </w:tc>
        <w:tc>
          <w:tcPr>
            <w:tcW w:w="6699" w:type="dxa"/>
          </w:tcPr>
          <w:p w:rsidR="00182791" w:rsidRPr="00ED376C" w:rsidRDefault="00182791" w:rsidP="00741A0B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Участие в родительском собрании (подгото-вительная гр.) «Готовность детей к обучению в школе»  учителя начальных классов.</w:t>
            </w:r>
          </w:p>
          <w:p w:rsidR="00182791" w:rsidRPr="00ED376C" w:rsidRDefault="00182791" w:rsidP="00741A0B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Взаимопосещение</w:t>
            </w:r>
          </w:p>
          <w:p w:rsidR="00182791" w:rsidRPr="00ED376C" w:rsidRDefault="00182791" w:rsidP="00741A0B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Экскурсии</w:t>
            </w:r>
          </w:p>
          <w:p w:rsidR="00182791" w:rsidRPr="00ED376C" w:rsidRDefault="00182791" w:rsidP="00741A0B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182791" w:rsidRPr="00ED376C" w:rsidTr="00741A0B">
        <w:tc>
          <w:tcPr>
            <w:tcW w:w="2872" w:type="dxa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Детская поликлиника №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699" w:type="dxa"/>
          </w:tcPr>
          <w:p w:rsidR="00182791" w:rsidRPr="00ED376C" w:rsidRDefault="00182791" w:rsidP="00741A0B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Контроль за организацией оздоровительной работы в ДОУ.</w:t>
            </w:r>
          </w:p>
          <w:p w:rsidR="00182791" w:rsidRPr="00ED376C" w:rsidRDefault="00182791" w:rsidP="00741A0B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Сотрудничество с педиатром поликлиники.</w:t>
            </w:r>
          </w:p>
          <w:p w:rsidR="00182791" w:rsidRPr="00ED376C" w:rsidRDefault="00182791" w:rsidP="00741A0B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Осмотры детей специалистами поликлиники.</w:t>
            </w:r>
          </w:p>
          <w:p w:rsidR="00182791" w:rsidRPr="00ED376C" w:rsidRDefault="00182791" w:rsidP="00741A0B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Индивидуальные консультации по направлению специалистов ДОУ.</w:t>
            </w:r>
          </w:p>
          <w:p w:rsidR="00182791" w:rsidRPr="00ED376C" w:rsidRDefault="00182791" w:rsidP="00741A0B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ED376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182791" w:rsidRPr="00ED376C" w:rsidTr="00741A0B">
        <w:tc>
          <w:tcPr>
            <w:tcW w:w="2872" w:type="dxa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Центр реабилитации детей и подростков</w:t>
            </w:r>
          </w:p>
        </w:tc>
        <w:tc>
          <w:tcPr>
            <w:tcW w:w="6699" w:type="dxa"/>
          </w:tcPr>
          <w:p w:rsidR="00182791" w:rsidRPr="00ED376C" w:rsidRDefault="00182791" w:rsidP="00741A0B">
            <w:p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 xml:space="preserve">    1. Взаимодействие педагогов ДОУ с сотрудниками             центра по оказанию действенной  коррекционной помощи нуждающимся детям и родителям</w:t>
            </w:r>
          </w:p>
        </w:tc>
      </w:tr>
      <w:tr w:rsidR="00182791" w:rsidRPr="00ED376C" w:rsidTr="00741A0B">
        <w:tc>
          <w:tcPr>
            <w:tcW w:w="2872" w:type="dxa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№14</w:t>
            </w:r>
          </w:p>
        </w:tc>
        <w:tc>
          <w:tcPr>
            <w:tcW w:w="6699" w:type="dxa"/>
          </w:tcPr>
          <w:p w:rsidR="00182791" w:rsidRPr="00ED376C" w:rsidRDefault="00182791" w:rsidP="00741A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совместных мероприятий </w:t>
            </w:r>
          </w:p>
        </w:tc>
      </w:tr>
      <w:tr w:rsidR="00182791" w:rsidRPr="00ED376C" w:rsidTr="00741A0B">
        <w:tc>
          <w:tcPr>
            <w:tcW w:w="2872" w:type="dxa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ГИБДД г.Мытищи</w:t>
            </w:r>
          </w:p>
        </w:tc>
        <w:tc>
          <w:tcPr>
            <w:tcW w:w="6699" w:type="dxa"/>
          </w:tcPr>
          <w:p w:rsidR="00182791" w:rsidRPr="00ED376C" w:rsidRDefault="00182791" w:rsidP="00741A0B">
            <w:p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1. Совместное мероприятия по обучению детей «Азбуке дорожного движения»</w:t>
            </w:r>
          </w:p>
        </w:tc>
      </w:tr>
      <w:tr w:rsidR="00182791" w:rsidRPr="00ED376C" w:rsidTr="00741A0B">
        <w:tc>
          <w:tcPr>
            <w:tcW w:w="2872" w:type="dxa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Телевидение города</w:t>
            </w:r>
          </w:p>
        </w:tc>
        <w:tc>
          <w:tcPr>
            <w:tcW w:w="6699" w:type="dxa"/>
          </w:tcPr>
          <w:p w:rsidR="00182791" w:rsidRPr="00ED376C" w:rsidRDefault="00182791" w:rsidP="00741A0B">
            <w:pPr>
              <w:jc w:val="both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Пропаганда деятельности ДОУ по воспитанию и образованию детей среди населения</w:t>
            </w:r>
          </w:p>
        </w:tc>
      </w:tr>
    </w:tbl>
    <w:p w:rsidR="00182791" w:rsidRPr="00276EFE" w:rsidRDefault="00182791" w:rsidP="001B620C">
      <w:pPr>
        <w:rPr>
          <w:sz w:val="40"/>
          <w:szCs w:val="40"/>
        </w:rPr>
      </w:pPr>
    </w:p>
    <w:p w:rsidR="00182791" w:rsidRDefault="00182791" w:rsidP="001B620C">
      <w:pPr>
        <w:ind w:left="-1134" w:right="42"/>
        <w:rPr>
          <w:b/>
        </w:rPr>
      </w:pPr>
      <w:r>
        <w:rPr>
          <w:b/>
        </w:rPr>
        <w:t xml:space="preserve"> </w:t>
      </w:r>
    </w:p>
    <w:p w:rsidR="00182791" w:rsidRPr="00D75F0E" w:rsidRDefault="00182791" w:rsidP="001B620C">
      <w:pPr>
        <w:ind w:left="-1134" w:right="42"/>
        <w:jc w:val="center"/>
        <w:rPr>
          <w:b/>
          <w:sz w:val="28"/>
          <w:szCs w:val="28"/>
        </w:rPr>
      </w:pPr>
      <w:r w:rsidRPr="00D75F0E">
        <w:rPr>
          <w:b/>
          <w:sz w:val="28"/>
          <w:szCs w:val="28"/>
        </w:rPr>
        <w:t>Материально-техническое обеспечение МДОУ</w:t>
      </w:r>
    </w:p>
    <w:p w:rsidR="00182791" w:rsidRDefault="00182791" w:rsidP="001B620C">
      <w:pPr>
        <w:ind w:left="-1134" w:right="42"/>
        <w:rPr>
          <w:b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16"/>
        <w:gridCol w:w="702"/>
        <w:gridCol w:w="4914"/>
        <w:gridCol w:w="1469"/>
      </w:tblGrid>
      <w:tr w:rsidR="00182791" w:rsidTr="009C6947">
        <w:trPr>
          <w:trHeight w:val="582"/>
        </w:trPr>
        <w:tc>
          <w:tcPr>
            <w:tcW w:w="3718" w:type="dxa"/>
            <w:gridSpan w:val="2"/>
          </w:tcPr>
          <w:p w:rsidR="00182791" w:rsidRPr="001A7991" w:rsidRDefault="00182791" w:rsidP="009C6947">
            <w:pPr>
              <w:ind w:left="306" w:right="42"/>
              <w:rPr>
                <w:bCs/>
              </w:rPr>
            </w:pPr>
            <w:r w:rsidRPr="001A7991">
              <w:rPr>
                <w:bCs/>
              </w:rPr>
              <w:t>ТИП СТРОЕНИЯ</w:t>
            </w:r>
          </w:p>
        </w:tc>
        <w:tc>
          <w:tcPr>
            <w:tcW w:w="6383" w:type="dxa"/>
            <w:gridSpan w:val="2"/>
          </w:tcPr>
          <w:p w:rsidR="00182791" w:rsidRPr="001A7991" w:rsidRDefault="00182791" w:rsidP="00741A0B">
            <w:pPr>
              <w:ind w:right="42"/>
              <w:rPr>
                <w:bCs/>
              </w:rPr>
            </w:pPr>
            <w:r w:rsidRPr="001A7991">
              <w:rPr>
                <w:bCs/>
              </w:rPr>
              <w:t>3-х этажное кирпичное здание с подвальным и  чердачным помещениями</w:t>
            </w:r>
          </w:p>
        </w:tc>
      </w:tr>
      <w:tr w:rsidR="00182791" w:rsidTr="009C6947">
        <w:trPr>
          <w:trHeight w:val="283"/>
        </w:trPr>
        <w:tc>
          <w:tcPr>
            <w:tcW w:w="3718" w:type="dxa"/>
            <w:gridSpan w:val="2"/>
          </w:tcPr>
          <w:p w:rsidR="00182791" w:rsidRPr="001A7991" w:rsidRDefault="00182791" w:rsidP="00741A0B">
            <w:pPr>
              <w:ind w:right="42"/>
              <w:rPr>
                <w:bCs/>
              </w:rPr>
            </w:pPr>
            <w:r w:rsidRPr="001A7991">
              <w:rPr>
                <w:bCs/>
              </w:rPr>
              <w:t>АДРЕС:</w:t>
            </w:r>
          </w:p>
        </w:tc>
        <w:tc>
          <w:tcPr>
            <w:tcW w:w="6383" w:type="dxa"/>
            <w:gridSpan w:val="2"/>
          </w:tcPr>
          <w:p w:rsidR="00182791" w:rsidRPr="001A7991" w:rsidRDefault="00182791" w:rsidP="00741A0B">
            <w:pPr>
              <w:ind w:right="42"/>
              <w:rPr>
                <w:bCs/>
              </w:rPr>
            </w:pPr>
            <w:r w:rsidRPr="001A7991">
              <w:rPr>
                <w:bCs/>
              </w:rPr>
              <w:t>Г. Мытищи, ул. Стрелковая стр. 19 тел.: 8 (495) 592 11 68</w:t>
            </w:r>
          </w:p>
        </w:tc>
      </w:tr>
      <w:tr w:rsidR="00182791" w:rsidTr="009C6947">
        <w:trPr>
          <w:trHeight w:val="283"/>
        </w:trPr>
        <w:tc>
          <w:tcPr>
            <w:tcW w:w="3718" w:type="dxa"/>
            <w:gridSpan w:val="2"/>
          </w:tcPr>
          <w:p w:rsidR="00182791" w:rsidRPr="001A7991" w:rsidRDefault="00182791" w:rsidP="00741A0B">
            <w:pPr>
              <w:ind w:right="42"/>
              <w:rPr>
                <w:bCs/>
              </w:rPr>
            </w:pPr>
            <w:r w:rsidRPr="001A7991">
              <w:rPr>
                <w:bCs/>
              </w:rPr>
              <w:t>ОБЩАЯ ПЛОЩАДЬ:</w:t>
            </w:r>
          </w:p>
        </w:tc>
        <w:tc>
          <w:tcPr>
            <w:tcW w:w="4914" w:type="dxa"/>
          </w:tcPr>
          <w:p w:rsidR="00182791" w:rsidRPr="001A7991" w:rsidRDefault="00182791" w:rsidP="00741A0B">
            <w:pPr>
              <w:ind w:right="42"/>
              <w:rPr>
                <w:bCs/>
              </w:rPr>
            </w:pPr>
            <w:r w:rsidRPr="001A7991">
              <w:rPr>
                <w:bCs/>
              </w:rPr>
              <w:t>2,069м кв.</w:t>
            </w:r>
          </w:p>
        </w:tc>
        <w:tc>
          <w:tcPr>
            <w:tcW w:w="1469" w:type="dxa"/>
          </w:tcPr>
          <w:p w:rsidR="00182791" w:rsidRDefault="00182791" w:rsidP="00741A0B">
            <w:pPr>
              <w:ind w:right="42"/>
              <w:rPr>
                <w:bCs/>
              </w:rPr>
            </w:pPr>
            <w:r>
              <w:rPr>
                <w:bCs/>
              </w:rPr>
              <w:t>Кол-во</w:t>
            </w:r>
          </w:p>
        </w:tc>
      </w:tr>
      <w:tr w:rsidR="00182791" w:rsidTr="009C6947">
        <w:trPr>
          <w:cantSplit/>
          <w:trHeight w:val="283"/>
        </w:trPr>
        <w:tc>
          <w:tcPr>
            <w:tcW w:w="3718" w:type="dxa"/>
            <w:gridSpan w:val="2"/>
          </w:tcPr>
          <w:p w:rsidR="00182791" w:rsidRPr="001A7991" w:rsidRDefault="00182791" w:rsidP="00741A0B">
            <w:pPr>
              <w:ind w:right="42"/>
              <w:rPr>
                <w:bCs/>
              </w:rPr>
            </w:pPr>
            <w:r w:rsidRPr="001A7991">
              <w:rPr>
                <w:bCs/>
              </w:rPr>
              <w:t>ВИД ПОМЕЩЕНИЙ:</w:t>
            </w:r>
          </w:p>
        </w:tc>
        <w:tc>
          <w:tcPr>
            <w:tcW w:w="4914" w:type="dxa"/>
            <w:vMerge w:val="restart"/>
          </w:tcPr>
          <w:p w:rsidR="00182791" w:rsidRPr="001A7991" w:rsidRDefault="00182791" w:rsidP="00741A0B">
            <w:pPr>
              <w:ind w:right="42"/>
              <w:rPr>
                <w:bCs/>
                <w:sz w:val="28"/>
              </w:rPr>
            </w:pPr>
            <w:r w:rsidRPr="001A7991">
              <w:rPr>
                <w:bCs/>
                <w:sz w:val="28"/>
              </w:rPr>
              <w:t>Имеется оборудованных кабинетов всего:</w:t>
            </w:r>
          </w:p>
          <w:p w:rsidR="00182791" w:rsidRPr="001A7991" w:rsidRDefault="00182791" w:rsidP="00741A0B">
            <w:pPr>
              <w:ind w:right="42"/>
              <w:rPr>
                <w:bCs/>
                <w:sz w:val="28"/>
              </w:rPr>
            </w:pPr>
            <w:r w:rsidRPr="001A7991">
              <w:rPr>
                <w:bCs/>
                <w:sz w:val="28"/>
              </w:rPr>
              <w:t>Кабинет заведующего</w:t>
            </w:r>
          </w:p>
          <w:p w:rsidR="00182791" w:rsidRPr="001A7991" w:rsidRDefault="00182791" w:rsidP="00741A0B">
            <w:pPr>
              <w:ind w:right="42"/>
              <w:rPr>
                <w:bCs/>
                <w:sz w:val="28"/>
              </w:rPr>
            </w:pPr>
            <w:r w:rsidRPr="001A7991">
              <w:rPr>
                <w:bCs/>
                <w:sz w:val="28"/>
              </w:rPr>
              <w:t>Кабинет методический</w:t>
            </w:r>
          </w:p>
          <w:p w:rsidR="00182791" w:rsidRPr="001A7991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 w:rsidRPr="001A7991">
              <w:rPr>
                <w:bCs/>
                <w:sz w:val="28"/>
                <w:szCs w:val="28"/>
              </w:rPr>
              <w:t>Медицинский блок</w:t>
            </w:r>
          </w:p>
          <w:p w:rsidR="00182791" w:rsidRPr="001A7991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 w:rsidRPr="001A7991">
              <w:rPr>
                <w:bCs/>
                <w:sz w:val="28"/>
                <w:szCs w:val="28"/>
              </w:rPr>
              <w:t>Кабинет муз. руководителя</w:t>
            </w:r>
          </w:p>
          <w:p w:rsidR="00182791" w:rsidRPr="001A7991" w:rsidRDefault="00182791" w:rsidP="00741A0B">
            <w:pPr>
              <w:pStyle w:val="Heading1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82791" w:rsidRPr="001A7991" w:rsidRDefault="00182791" w:rsidP="00741A0B">
            <w:pPr>
              <w:pStyle w:val="Heading1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A799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Музыкально-спортивный  зал</w:t>
            </w:r>
          </w:p>
          <w:p w:rsidR="00182791" w:rsidRPr="001A7991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 w:rsidRPr="001A7991">
              <w:rPr>
                <w:bCs/>
                <w:sz w:val="28"/>
                <w:szCs w:val="28"/>
              </w:rPr>
              <w:t>Кабинет зам.по безопасности</w:t>
            </w:r>
          </w:p>
          <w:p w:rsidR="00182791" w:rsidRPr="001A7991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 w:rsidRPr="001A7991">
              <w:rPr>
                <w:bCs/>
                <w:sz w:val="28"/>
                <w:szCs w:val="28"/>
              </w:rPr>
              <w:t>Кабинет логопеда</w:t>
            </w:r>
          </w:p>
          <w:p w:rsidR="00182791" w:rsidRPr="001A7991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 w:rsidRPr="001A7991">
              <w:rPr>
                <w:bCs/>
                <w:sz w:val="28"/>
                <w:szCs w:val="28"/>
              </w:rPr>
              <w:t>Кабинет психолога</w:t>
            </w:r>
          </w:p>
        </w:tc>
        <w:tc>
          <w:tcPr>
            <w:tcW w:w="1469" w:type="dxa"/>
            <w:vMerge w:val="restart"/>
          </w:tcPr>
          <w:p w:rsidR="00182791" w:rsidRDefault="00182791" w:rsidP="00741A0B">
            <w:pPr>
              <w:ind w:right="42"/>
              <w:rPr>
                <w:bCs/>
              </w:rPr>
            </w:pP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</w:p>
          <w:p w:rsidR="00182791" w:rsidRPr="001A79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  <w:p w:rsidR="00182791" w:rsidRDefault="00182791" w:rsidP="00741A0B">
            <w:r>
              <w:t>1</w:t>
            </w:r>
          </w:p>
          <w:p w:rsidR="00182791" w:rsidRDefault="00182791" w:rsidP="00741A0B">
            <w:r>
              <w:t>1</w:t>
            </w:r>
          </w:p>
          <w:p w:rsidR="00182791" w:rsidRDefault="00182791" w:rsidP="00741A0B">
            <w:r>
              <w:t>1</w:t>
            </w:r>
          </w:p>
          <w:p w:rsidR="00182791" w:rsidRDefault="00182791" w:rsidP="00741A0B"/>
          <w:p w:rsidR="00182791" w:rsidRDefault="00182791" w:rsidP="00741A0B"/>
          <w:p w:rsidR="00182791" w:rsidRDefault="00182791" w:rsidP="00741A0B"/>
          <w:p w:rsidR="00182791" w:rsidRPr="007B3B3C" w:rsidRDefault="00182791" w:rsidP="00741A0B"/>
        </w:tc>
      </w:tr>
      <w:tr w:rsidR="00182791" w:rsidTr="009C6947">
        <w:trPr>
          <w:cantSplit/>
          <w:trHeight w:val="331"/>
        </w:trPr>
        <w:tc>
          <w:tcPr>
            <w:tcW w:w="3016" w:type="dxa"/>
          </w:tcPr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группы</w:t>
            </w:r>
          </w:p>
        </w:tc>
        <w:tc>
          <w:tcPr>
            <w:tcW w:w="702" w:type="dxa"/>
          </w:tcPr>
          <w:p w:rsidR="00182791" w:rsidRDefault="00182791" w:rsidP="00741A0B">
            <w:pPr>
              <w:ind w:right="42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914" w:type="dxa"/>
            <w:vMerge/>
          </w:tcPr>
          <w:p w:rsidR="00182791" w:rsidRDefault="00182791" w:rsidP="00741A0B">
            <w:pPr>
              <w:ind w:right="42"/>
              <w:rPr>
                <w:bCs/>
              </w:rPr>
            </w:pPr>
          </w:p>
        </w:tc>
        <w:tc>
          <w:tcPr>
            <w:tcW w:w="1469" w:type="dxa"/>
            <w:vMerge/>
          </w:tcPr>
          <w:p w:rsidR="00182791" w:rsidRDefault="00182791" w:rsidP="00741A0B">
            <w:pPr>
              <w:ind w:right="42"/>
              <w:rPr>
                <w:bCs/>
              </w:rPr>
            </w:pPr>
          </w:p>
        </w:tc>
      </w:tr>
      <w:tr w:rsidR="00182791" w:rsidTr="009C6947">
        <w:trPr>
          <w:cantSplit/>
          <w:trHeight w:val="331"/>
        </w:trPr>
        <w:tc>
          <w:tcPr>
            <w:tcW w:w="3016" w:type="dxa"/>
          </w:tcPr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спальни</w:t>
            </w:r>
          </w:p>
        </w:tc>
        <w:tc>
          <w:tcPr>
            <w:tcW w:w="702" w:type="dxa"/>
          </w:tcPr>
          <w:p w:rsidR="00182791" w:rsidRDefault="00182791" w:rsidP="00741A0B">
            <w:pPr>
              <w:ind w:right="42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914" w:type="dxa"/>
            <w:vMerge/>
          </w:tcPr>
          <w:p w:rsidR="00182791" w:rsidRDefault="00182791" w:rsidP="00741A0B">
            <w:pPr>
              <w:ind w:right="42"/>
              <w:rPr>
                <w:bCs/>
              </w:rPr>
            </w:pPr>
          </w:p>
        </w:tc>
        <w:tc>
          <w:tcPr>
            <w:tcW w:w="1469" w:type="dxa"/>
            <w:vMerge/>
          </w:tcPr>
          <w:p w:rsidR="00182791" w:rsidRDefault="00182791" w:rsidP="00741A0B">
            <w:pPr>
              <w:ind w:right="42"/>
              <w:rPr>
                <w:bCs/>
              </w:rPr>
            </w:pPr>
          </w:p>
        </w:tc>
      </w:tr>
      <w:tr w:rsidR="00182791" w:rsidTr="009C6947">
        <w:trPr>
          <w:cantSplit/>
          <w:trHeight w:val="94"/>
        </w:trPr>
        <w:tc>
          <w:tcPr>
            <w:tcW w:w="3016" w:type="dxa"/>
          </w:tcPr>
          <w:p w:rsidR="00182791" w:rsidRPr="001A7991" w:rsidRDefault="00182791" w:rsidP="009C6947">
            <w:pPr>
              <w:ind w:left="72" w:right="42"/>
              <w:rPr>
                <w:bCs/>
                <w:sz w:val="28"/>
                <w:szCs w:val="28"/>
              </w:rPr>
            </w:pPr>
            <w:r w:rsidRPr="001A7991">
              <w:rPr>
                <w:bCs/>
                <w:sz w:val="28"/>
                <w:szCs w:val="28"/>
              </w:rPr>
              <w:t>кабинеты</w:t>
            </w:r>
          </w:p>
        </w:tc>
        <w:tc>
          <w:tcPr>
            <w:tcW w:w="702" w:type="dxa"/>
          </w:tcPr>
          <w:p w:rsidR="00182791" w:rsidRDefault="00182791" w:rsidP="00741A0B">
            <w:pPr>
              <w:ind w:right="42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914" w:type="dxa"/>
            <w:vMerge/>
          </w:tcPr>
          <w:p w:rsidR="00182791" w:rsidRDefault="00182791" w:rsidP="00741A0B">
            <w:pPr>
              <w:ind w:right="42"/>
              <w:rPr>
                <w:bCs/>
              </w:rPr>
            </w:pPr>
          </w:p>
        </w:tc>
        <w:tc>
          <w:tcPr>
            <w:tcW w:w="1469" w:type="dxa"/>
            <w:vMerge/>
          </w:tcPr>
          <w:p w:rsidR="00182791" w:rsidRDefault="00182791" w:rsidP="00741A0B">
            <w:pPr>
              <w:ind w:right="42"/>
              <w:rPr>
                <w:bCs/>
              </w:rPr>
            </w:pPr>
          </w:p>
        </w:tc>
      </w:tr>
      <w:tr w:rsidR="00182791" w:rsidTr="009C6947">
        <w:trPr>
          <w:cantSplit/>
          <w:trHeight w:val="151"/>
        </w:trPr>
        <w:tc>
          <w:tcPr>
            <w:tcW w:w="3016" w:type="dxa"/>
          </w:tcPr>
          <w:p w:rsidR="00182791" w:rsidRPr="001A7991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 w:rsidRPr="001A7991">
              <w:rPr>
                <w:bCs/>
                <w:sz w:val="28"/>
                <w:szCs w:val="28"/>
              </w:rPr>
              <w:t>Кухня</w:t>
            </w:r>
          </w:p>
          <w:p w:rsidR="00182791" w:rsidRPr="001A7991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 w:rsidRPr="001A7991">
              <w:rPr>
                <w:bCs/>
                <w:sz w:val="28"/>
                <w:szCs w:val="28"/>
              </w:rPr>
              <w:t>Зал</w:t>
            </w:r>
          </w:p>
          <w:p w:rsidR="00182791" w:rsidRPr="001A7991" w:rsidRDefault="00182791" w:rsidP="00741A0B">
            <w:pPr>
              <w:ind w:right="42"/>
              <w:rPr>
                <w:bCs/>
                <w:sz w:val="28"/>
                <w:szCs w:val="28"/>
              </w:rPr>
            </w:pPr>
          </w:p>
          <w:p w:rsidR="00182791" w:rsidRPr="001A7991" w:rsidRDefault="00182791" w:rsidP="00741A0B">
            <w:pPr>
              <w:pStyle w:val="Heading1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A799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Коридор</w:t>
            </w:r>
          </w:p>
          <w:p w:rsidR="00182791" w:rsidRPr="001A7991" w:rsidRDefault="00182791" w:rsidP="00741A0B">
            <w:pPr>
              <w:pStyle w:val="Heading1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A799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Прачечная</w:t>
            </w:r>
          </w:p>
          <w:p w:rsidR="00182791" w:rsidRPr="001A7991" w:rsidRDefault="00182791" w:rsidP="00741A0B">
            <w:pPr>
              <w:rPr>
                <w:sz w:val="28"/>
                <w:szCs w:val="28"/>
              </w:rPr>
            </w:pPr>
            <w:r w:rsidRPr="001A7991">
              <w:rPr>
                <w:sz w:val="28"/>
                <w:szCs w:val="28"/>
              </w:rPr>
              <w:t>Медицинский блок</w:t>
            </w:r>
          </w:p>
          <w:p w:rsidR="00182791" w:rsidRPr="001A7991" w:rsidRDefault="00182791" w:rsidP="00741A0B">
            <w:pPr>
              <w:rPr>
                <w:sz w:val="28"/>
                <w:szCs w:val="28"/>
              </w:rPr>
            </w:pPr>
            <w:r w:rsidRPr="001A7991">
              <w:rPr>
                <w:sz w:val="28"/>
                <w:szCs w:val="28"/>
              </w:rPr>
              <w:t>Пост охраны</w:t>
            </w:r>
          </w:p>
          <w:p w:rsidR="00182791" w:rsidRPr="001A7991" w:rsidRDefault="00182791" w:rsidP="00741A0B">
            <w:pPr>
              <w:rPr>
                <w:sz w:val="28"/>
                <w:szCs w:val="28"/>
              </w:rPr>
            </w:pPr>
            <w:r w:rsidRPr="001A7991">
              <w:rPr>
                <w:sz w:val="28"/>
                <w:szCs w:val="28"/>
              </w:rPr>
              <w:t>Комната отдыха</w:t>
            </w:r>
          </w:p>
        </w:tc>
        <w:tc>
          <w:tcPr>
            <w:tcW w:w="702" w:type="dxa"/>
          </w:tcPr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  <w:p w:rsidR="00182791" w:rsidRPr="005C14D8" w:rsidRDefault="00182791" w:rsidP="00741A0B">
            <w:pPr>
              <w:ind w:right="42"/>
              <w:rPr>
                <w:bCs/>
                <w:sz w:val="28"/>
              </w:rPr>
            </w:pPr>
          </w:p>
          <w:p w:rsidR="00182791" w:rsidRDefault="00182791" w:rsidP="00741A0B"/>
          <w:p w:rsidR="00182791" w:rsidRDefault="00182791" w:rsidP="00741A0B"/>
          <w:p w:rsidR="00182791" w:rsidRDefault="00182791" w:rsidP="00741A0B"/>
          <w:p w:rsidR="00182791" w:rsidRDefault="00182791" w:rsidP="00741A0B">
            <w:r>
              <w:t>1</w:t>
            </w:r>
          </w:p>
          <w:p w:rsidR="00182791" w:rsidRDefault="00182791" w:rsidP="00741A0B"/>
          <w:p w:rsidR="00182791" w:rsidRDefault="00182791" w:rsidP="00741A0B">
            <w:r>
              <w:t>1</w:t>
            </w:r>
          </w:p>
          <w:p w:rsidR="00182791" w:rsidRPr="007B3B3C" w:rsidRDefault="00182791" w:rsidP="00741A0B">
            <w:r>
              <w:t>1</w:t>
            </w:r>
          </w:p>
        </w:tc>
        <w:tc>
          <w:tcPr>
            <w:tcW w:w="4914" w:type="dxa"/>
            <w:vMerge/>
          </w:tcPr>
          <w:p w:rsidR="00182791" w:rsidRDefault="00182791" w:rsidP="00741A0B">
            <w:pPr>
              <w:ind w:right="42"/>
              <w:rPr>
                <w:bCs/>
              </w:rPr>
            </w:pPr>
          </w:p>
        </w:tc>
        <w:tc>
          <w:tcPr>
            <w:tcW w:w="1469" w:type="dxa"/>
            <w:vMerge/>
          </w:tcPr>
          <w:p w:rsidR="00182791" w:rsidRDefault="00182791" w:rsidP="00741A0B">
            <w:pPr>
              <w:ind w:right="42"/>
              <w:rPr>
                <w:bCs/>
              </w:rPr>
            </w:pPr>
          </w:p>
        </w:tc>
      </w:tr>
      <w:tr w:rsidR="00182791" w:rsidTr="009C6947">
        <w:trPr>
          <w:cantSplit/>
          <w:trHeight w:val="546"/>
        </w:trPr>
        <w:tc>
          <w:tcPr>
            <w:tcW w:w="3718" w:type="dxa"/>
            <w:gridSpan w:val="2"/>
          </w:tcPr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Перечень ТСО,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Компьютерной техники: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</w:p>
        </w:tc>
        <w:tc>
          <w:tcPr>
            <w:tcW w:w="4914" w:type="dxa"/>
          </w:tcPr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Персональный компьютер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Принтер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Копировальный аппарат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Музыкальный центр</w:t>
            </w:r>
          </w:p>
          <w:p w:rsidR="00182791" w:rsidRDefault="00182791" w:rsidP="00741A0B">
            <w:pPr>
              <w:tabs>
                <w:tab w:val="center" w:pos="2493"/>
              </w:tabs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Магнитофон</w:t>
            </w:r>
          </w:p>
          <w:p w:rsidR="00182791" w:rsidRDefault="00182791" w:rsidP="00741A0B">
            <w:pPr>
              <w:tabs>
                <w:tab w:val="center" w:pos="2493"/>
              </w:tabs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Мультимедийный проектор</w:t>
            </w:r>
          </w:p>
          <w:p w:rsidR="00182791" w:rsidRDefault="00182791" w:rsidP="00741A0B">
            <w:pPr>
              <w:tabs>
                <w:tab w:val="center" w:pos="2493"/>
              </w:tabs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Телевизор</w:t>
            </w:r>
          </w:p>
        </w:tc>
        <w:tc>
          <w:tcPr>
            <w:tcW w:w="1469" w:type="dxa"/>
          </w:tcPr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10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3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  <w:p w:rsidR="00182791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 w:rsidRPr="00C46C60">
              <w:rPr>
                <w:bCs/>
                <w:sz w:val="28"/>
                <w:szCs w:val="28"/>
              </w:rPr>
              <w:t>7</w:t>
            </w:r>
          </w:p>
          <w:p w:rsidR="00182791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182791" w:rsidRPr="00C46C60" w:rsidRDefault="00182791" w:rsidP="00741A0B">
            <w:pPr>
              <w:ind w:right="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182791" w:rsidTr="009C6947">
        <w:trPr>
          <w:cantSplit/>
          <w:trHeight w:val="881"/>
        </w:trPr>
        <w:tc>
          <w:tcPr>
            <w:tcW w:w="3718" w:type="dxa"/>
            <w:gridSpan w:val="2"/>
          </w:tcPr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Наличие и состояние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зеленого участка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(посадки, озеленение и др.)</w:t>
            </w:r>
          </w:p>
        </w:tc>
        <w:tc>
          <w:tcPr>
            <w:tcW w:w="4914" w:type="dxa"/>
          </w:tcPr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Асфальтированная площадь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Тротуарная плитка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Игровые и физкультурные площадки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Озеленение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Забор металлический на бетонном основании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Теневые навесы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На территории имеются спортивные сооружения: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«Лабиринт»</w:t>
            </w:r>
          </w:p>
          <w:p w:rsidR="00182791" w:rsidRDefault="00182791" w:rsidP="00741A0B">
            <w:pPr>
              <w:ind w:right="42"/>
              <w:rPr>
                <w:bCs/>
                <w:sz w:val="28"/>
              </w:rPr>
            </w:pPr>
            <w:r>
              <w:rPr>
                <w:bCs/>
                <w:sz w:val="28"/>
              </w:rPr>
              <w:t>«Турникет для ходьбы»</w:t>
            </w:r>
          </w:p>
        </w:tc>
        <w:tc>
          <w:tcPr>
            <w:tcW w:w="1469" w:type="dxa"/>
          </w:tcPr>
          <w:p w:rsidR="00182791" w:rsidRDefault="00182791" w:rsidP="00741A0B">
            <w:pPr>
              <w:ind w:right="42"/>
              <w:rPr>
                <w:bCs/>
              </w:rPr>
            </w:pPr>
          </w:p>
          <w:p w:rsidR="00182791" w:rsidRDefault="00182791" w:rsidP="00741A0B"/>
          <w:p w:rsidR="00182791" w:rsidRDefault="00182791" w:rsidP="00741A0B"/>
          <w:p w:rsidR="00182791" w:rsidRDefault="00182791" w:rsidP="00741A0B"/>
          <w:p w:rsidR="00182791" w:rsidRPr="00BB265F" w:rsidRDefault="00182791" w:rsidP="00741A0B"/>
          <w:p w:rsidR="00182791" w:rsidRPr="00BB265F" w:rsidRDefault="00182791" w:rsidP="00741A0B"/>
          <w:p w:rsidR="00182791" w:rsidRPr="00BB265F" w:rsidRDefault="00182791" w:rsidP="00741A0B"/>
          <w:p w:rsidR="00182791" w:rsidRDefault="00182791" w:rsidP="00741A0B"/>
          <w:p w:rsidR="00182791" w:rsidRDefault="00182791" w:rsidP="00741A0B"/>
          <w:p w:rsidR="00182791" w:rsidRDefault="00182791" w:rsidP="00741A0B"/>
          <w:p w:rsidR="00182791" w:rsidRDefault="00182791" w:rsidP="00741A0B"/>
          <w:p w:rsidR="00182791" w:rsidRDefault="00182791" w:rsidP="00741A0B"/>
          <w:p w:rsidR="00182791" w:rsidRPr="00BB265F" w:rsidRDefault="00182791" w:rsidP="00741A0B"/>
        </w:tc>
      </w:tr>
    </w:tbl>
    <w:p w:rsidR="00182791" w:rsidRDefault="00182791" w:rsidP="001B620C">
      <w:pPr>
        <w:jc w:val="center"/>
        <w:rPr>
          <w:b/>
          <w:sz w:val="32"/>
          <w:szCs w:val="32"/>
        </w:rPr>
      </w:pPr>
    </w:p>
    <w:p w:rsidR="00182791" w:rsidRPr="00D72BBC" w:rsidRDefault="00182791" w:rsidP="001B620C">
      <w:pPr>
        <w:ind w:firstLine="900"/>
        <w:jc w:val="both"/>
        <w:rPr>
          <w:sz w:val="28"/>
          <w:szCs w:val="28"/>
        </w:rPr>
      </w:pPr>
    </w:p>
    <w:p w:rsidR="00182791" w:rsidRPr="00383021" w:rsidRDefault="00182791" w:rsidP="001B620C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</w:t>
      </w:r>
      <w:r w:rsidRPr="00383021">
        <w:rPr>
          <w:b/>
          <w:sz w:val="32"/>
          <w:szCs w:val="32"/>
        </w:rPr>
        <w:t xml:space="preserve">Комплексирование программ  </w:t>
      </w:r>
    </w:p>
    <w:p w:rsidR="00182791" w:rsidRPr="00383021" w:rsidRDefault="00182791" w:rsidP="001B620C">
      <w:pPr>
        <w:ind w:firstLine="900"/>
        <w:jc w:val="center"/>
        <w:rPr>
          <w:b/>
          <w:sz w:val="32"/>
          <w:szCs w:val="32"/>
        </w:rPr>
      </w:pPr>
      <w:r w:rsidRPr="00383021">
        <w:rPr>
          <w:b/>
          <w:sz w:val="32"/>
          <w:szCs w:val="32"/>
        </w:rPr>
        <w:t>с целью выстраивания педагогического процесса</w:t>
      </w:r>
    </w:p>
    <w:p w:rsidR="00182791" w:rsidRPr="00383021" w:rsidRDefault="00182791" w:rsidP="001B620C">
      <w:pPr>
        <w:ind w:firstLine="900"/>
        <w:jc w:val="center"/>
        <w:rPr>
          <w:b/>
          <w:sz w:val="32"/>
          <w:szCs w:val="32"/>
        </w:rPr>
      </w:pPr>
      <w:r w:rsidRPr="00383021">
        <w:rPr>
          <w:b/>
          <w:sz w:val="32"/>
          <w:szCs w:val="32"/>
        </w:rPr>
        <w:t xml:space="preserve"> в условиях вариативности образования</w:t>
      </w:r>
    </w:p>
    <w:p w:rsidR="00182791" w:rsidRDefault="00182791" w:rsidP="001B620C">
      <w:pPr>
        <w:ind w:firstLine="900"/>
        <w:jc w:val="center"/>
        <w:rPr>
          <w:b/>
          <w:sz w:val="28"/>
          <w:szCs w:val="28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2"/>
        <w:gridCol w:w="3780"/>
        <w:gridCol w:w="3987"/>
      </w:tblGrid>
      <w:tr w:rsidR="00182791" w:rsidRPr="00ED376C" w:rsidTr="009C6947">
        <w:tc>
          <w:tcPr>
            <w:tcW w:w="2412" w:type="dxa"/>
            <w:vAlign w:val="center"/>
          </w:tcPr>
          <w:p w:rsidR="00182791" w:rsidRPr="004E3DB4" w:rsidRDefault="00182791" w:rsidP="00741A0B">
            <w:pPr>
              <w:jc w:val="center"/>
              <w:rPr>
                <w:b/>
              </w:rPr>
            </w:pPr>
            <w:r w:rsidRPr="004E3DB4">
              <w:rPr>
                <w:b/>
              </w:rPr>
              <w:t>Направления и задачи</w:t>
            </w:r>
          </w:p>
        </w:tc>
        <w:tc>
          <w:tcPr>
            <w:tcW w:w="3780" w:type="dxa"/>
            <w:vAlign w:val="center"/>
          </w:tcPr>
          <w:p w:rsidR="00182791" w:rsidRPr="004E3DB4" w:rsidRDefault="00182791" w:rsidP="00741A0B">
            <w:pPr>
              <w:jc w:val="center"/>
              <w:rPr>
                <w:b/>
              </w:rPr>
            </w:pPr>
            <w:r w:rsidRPr="004E3DB4">
              <w:rPr>
                <w:b/>
              </w:rPr>
              <w:t>Программы</w:t>
            </w:r>
          </w:p>
        </w:tc>
        <w:tc>
          <w:tcPr>
            <w:tcW w:w="3987" w:type="dxa"/>
            <w:vAlign w:val="center"/>
          </w:tcPr>
          <w:p w:rsidR="00182791" w:rsidRPr="004E3DB4" w:rsidRDefault="00182791" w:rsidP="00741A0B">
            <w:pPr>
              <w:jc w:val="center"/>
              <w:rPr>
                <w:b/>
              </w:rPr>
            </w:pPr>
            <w:r w:rsidRPr="004E3DB4">
              <w:rPr>
                <w:b/>
              </w:rPr>
              <w:t>Технологии и парциальные программы</w:t>
            </w:r>
          </w:p>
        </w:tc>
      </w:tr>
      <w:tr w:rsidR="00182791" w:rsidRPr="00ED376C" w:rsidTr="009C6947">
        <w:tc>
          <w:tcPr>
            <w:tcW w:w="2412" w:type="dxa"/>
          </w:tcPr>
          <w:p w:rsidR="00182791" w:rsidRPr="004E3DB4" w:rsidRDefault="00182791" w:rsidP="00741A0B">
            <w:pPr>
              <w:jc w:val="both"/>
            </w:pPr>
            <w:r w:rsidRPr="004E3DB4">
              <w:t>Физическое развитие</w:t>
            </w:r>
          </w:p>
        </w:tc>
        <w:tc>
          <w:tcPr>
            <w:tcW w:w="3780" w:type="dxa"/>
          </w:tcPr>
          <w:p w:rsidR="00182791" w:rsidRPr="004E3DB4" w:rsidRDefault="00182791" w:rsidP="00741A0B">
            <w:pPr>
              <w:jc w:val="both"/>
            </w:pPr>
            <w:r w:rsidRPr="004E3DB4">
              <w:t>«От рождения до школы» под. ред. Н.Е.Вераксы, Т.С.Комаровой, М.А.Васильевой</w:t>
            </w:r>
          </w:p>
        </w:tc>
        <w:tc>
          <w:tcPr>
            <w:tcW w:w="3987" w:type="dxa"/>
          </w:tcPr>
          <w:p w:rsidR="00182791" w:rsidRPr="0090122A" w:rsidRDefault="00182791" w:rsidP="00741A0B">
            <w:r w:rsidRPr="0090122A">
              <w:rPr>
                <w:color w:val="000000"/>
                <w:spacing w:val="-4"/>
              </w:rPr>
              <w:t>«С физкультурой дружить - здоровым быть» М. Д. Маханева</w:t>
            </w:r>
          </w:p>
        </w:tc>
      </w:tr>
      <w:tr w:rsidR="00182791" w:rsidRPr="00ED376C" w:rsidTr="009C6947">
        <w:trPr>
          <w:trHeight w:val="2202"/>
        </w:trPr>
        <w:tc>
          <w:tcPr>
            <w:tcW w:w="2412" w:type="dxa"/>
            <w:vMerge w:val="restart"/>
          </w:tcPr>
          <w:p w:rsidR="00182791" w:rsidRPr="004E3DB4" w:rsidRDefault="00182791" w:rsidP="00741A0B">
            <w:pPr>
              <w:jc w:val="both"/>
            </w:pPr>
            <w:r w:rsidRPr="004E3DB4">
              <w:t>Коррекция</w:t>
            </w:r>
          </w:p>
        </w:tc>
        <w:tc>
          <w:tcPr>
            <w:tcW w:w="3780" w:type="dxa"/>
            <w:vMerge w:val="restart"/>
          </w:tcPr>
          <w:p w:rsidR="00182791" w:rsidRPr="004E3DB4" w:rsidRDefault="00182791" w:rsidP="00741A0B">
            <w:pPr>
              <w:jc w:val="both"/>
            </w:pPr>
            <w:r w:rsidRPr="004E3DB4">
              <w:t>«От рождения до школы» под. ред. Н.Е.Вераксы, Т.С.Комаровой, М.А.Васильевой</w:t>
            </w:r>
          </w:p>
        </w:tc>
        <w:tc>
          <w:tcPr>
            <w:tcW w:w="3987" w:type="dxa"/>
          </w:tcPr>
          <w:p w:rsidR="00182791" w:rsidRDefault="00182791" w:rsidP="00741A0B">
            <w:r>
              <w:t>«</w:t>
            </w:r>
            <w:r w:rsidRPr="004E3DB4">
              <w:t>Программы для дошкольных образовательных учреждений компенсирующего вида. Коррекция нарушения речи</w:t>
            </w:r>
            <w:r>
              <w:t>».</w:t>
            </w:r>
          </w:p>
          <w:p w:rsidR="00182791" w:rsidRPr="004E3DB4" w:rsidRDefault="00182791" w:rsidP="00741A0B">
            <w:pPr>
              <w:rPr>
                <w:b/>
              </w:rPr>
            </w:pPr>
            <w:r w:rsidRPr="004E3DB4">
              <w:t>Филичева Т.Б. Чиркина Г.В.</w:t>
            </w:r>
          </w:p>
        </w:tc>
      </w:tr>
      <w:tr w:rsidR="00182791" w:rsidRPr="00ED376C" w:rsidTr="009C6947">
        <w:tc>
          <w:tcPr>
            <w:tcW w:w="2412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780" w:type="dxa"/>
            <w:vMerge/>
          </w:tcPr>
          <w:p w:rsidR="00182791" w:rsidRPr="004E3DB4" w:rsidRDefault="00182791" w:rsidP="00741A0B">
            <w:pPr>
              <w:jc w:val="both"/>
            </w:pPr>
          </w:p>
        </w:tc>
        <w:tc>
          <w:tcPr>
            <w:tcW w:w="3987" w:type="dxa"/>
          </w:tcPr>
          <w:p w:rsidR="00182791" w:rsidRPr="004E3DB4" w:rsidRDefault="00182791" w:rsidP="00741A0B">
            <w:r w:rsidRPr="004E3DB4">
              <w:t>« Говорю правильно» Громова О.Е.</w:t>
            </w:r>
          </w:p>
        </w:tc>
      </w:tr>
      <w:tr w:rsidR="00182791" w:rsidRPr="00ED376C" w:rsidTr="009C6947">
        <w:tc>
          <w:tcPr>
            <w:tcW w:w="2412" w:type="dxa"/>
            <w:vMerge w:val="restart"/>
          </w:tcPr>
          <w:p w:rsidR="00182791" w:rsidRPr="004E3DB4" w:rsidRDefault="00182791" w:rsidP="00741A0B">
            <w:pPr>
              <w:jc w:val="both"/>
            </w:pPr>
            <w:r w:rsidRPr="004E3DB4">
              <w:t>Познавательное развитие</w:t>
            </w:r>
          </w:p>
        </w:tc>
        <w:tc>
          <w:tcPr>
            <w:tcW w:w="3780" w:type="dxa"/>
            <w:vMerge w:val="restart"/>
          </w:tcPr>
          <w:p w:rsidR="00182791" w:rsidRPr="004E3DB4" w:rsidRDefault="00182791" w:rsidP="00741A0B">
            <w:pPr>
              <w:jc w:val="both"/>
              <w:rPr>
                <w:b/>
              </w:rPr>
            </w:pPr>
            <w:r w:rsidRPr="004E3DB4">
              <w:t>«От рождения до школы» под. ред. Н.Е.Вераксы, Т.С.Комаровой, М.А.Васильевой</w:t>
            </w:r>
          </w:p>
        </w:tc>
        <w:tc>
          <w:tcPr>
            <w:tcW w:w="3987" w:type="dxa"/>
          </w:tcPr>
          <w:p w:rsidR="00182791" w:rsidRPr="004E3DB4" w:rsidRDefault="00182791" w:rsidP="00741A0B">
            <w:pPr>
              <w:jc w:val="both"/>
              <w:rPr>
                <w:b/>
              </w:rPr>
            </w:pPr>
            <w:r w:rsidRPr="004E3DB4">
              <w:t>Программа по развитию речи в детском саду</w:t>
            </w:r>
            <w:r w:rsidRPr="004E3DB4">
              <w:rPr>
                <w:b/>
              </w:rPr>
              <w:t xml:space="preserve"> </w:t>
            </w:r>
            <w:r w:rsidRPr="004E3DB4">
              <w:t>О.С.Ушакова (от 3 до 7 лет)</w:t>
            </w:r>
          </w:p>
        </w:tc>
      </w:tr>
      <w:tr w:rsidR="00182791" w:rsidRPr="00ED376C" w:rsidTr="009C6947">
        <w:tc>
          <w:tcPr>
            <w:tcW w:w="2412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780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987" w:type="dxa"/>
            <w:vAlign w:val="center"/>
          </w:tcPr>
          <w:p w:rsidR="00182791" w:rsidRPr="004E3DB4" w:rsidRDefault="00182791" w:rsidP="00741A0B">
            <w:r w:rsidRPr="004E3DB4">
              <w:t>Знакомим дошкольников с литературой О.С.Ушакова</w:t>
            </w:r>
          </w:p>
        </w:tc>
      </w:tr>
      <w:tr w:rsidR="00182791" w:rsidRPr="00ED376C" w:rsidTr="009C6947">
        <w:tc>
          <w:tcPr>
            <w:tcW w:w="2412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780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987" w:type="dxa"/>
            <w:vAlign w:val="center"/>
          </w:tcPr>
          <w:p w:rsidR="00182791" w:rsidRPr="004E3DB4" w:rsidRDefault="00182791" w:rsidP="00741A0B"/>
        </w:tc>
      </w:tr>
      <w:tr w:rsidR="00182791" w:rsidRPr="00ED376C" w:rsidTr="009C6947">
        <w:tc>
          <w:tcPr>
            <w:tcW w:w="2412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780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987" w:type="dxa"/>
          </w:tcPr>
          <w:p w:rsidR="00182791" w:rsidRPr="004E3DB4" w:rsidRDefault="00182791" w:rsidP="00741A0B">
            <w:pPr>
              <w:jc w:val="both"/>
            </w:pPr>
            <w:r w:rsidRPr="004E3DB4">
              <w:t>«Книга для чтения в детском саду и дома» (хрестоматия) В.В.Гербова (2 -7 лет)</w:t>
            </w:r>
          </w:p>
        </w:tc>
      </w:tr>
      <w:tr w:rsidR="00182791" w:rsidRPr="00ED376C" w:rsidTr="009C6947">
        <w:tc>
          <w:tcPr>
            <w:tcW w:w="2412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780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987" w:type="dxa"/>
          </w:tcPr>
          <w:p w:rsidR="00182791" w:rsidRPr="004E3DB4" w:rsidRDefault="00182791" w:rsidP="00741A0B">
            <w:pPr>
              <w:jc w:val="both"/>
            </w:pPr>
            <w:r w:rsidRPr="004E3DB4">
              <w:t>«Нравственно-трудовое воспитание ребенка-дошкольника» Л.В.Куцакова (2-7 лет)</w:t>
            </w:r>
          </w:p>
        </w:tc>
      </w:tr>
      <w:tr w:rsidR="00182791" w:rsidRPr="00ED376C" w:rsidTr="009C6947">
        <w:tc>
          <w:tcPr>
            <w:tcW w:w="2412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780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987" w:type="dxa"/>
          </w:tcPr>
          <w:p w:rsidR="00182791" w:rsidRPr="004E3DB4" w:rsidRDefault="00182791" w:rsidP="00741A0B">
            <w:pPr>
              <w:jc w:val="both"/>
            </w:pPr>
            <w:r w:rsidRPr="004E3DB4">
              <w:t>«Конструирование и художественный труд в детском саду» Л.В.Куцакова (1-7 лет)</w:t>
            </w:r>
          </w:p>
        </w:tc>
      </w:tr>
      <w:tr w:rsidR="00182791" w:rsidRPr="00ED376C" w:rsidTr="009C6947">
        <w:tc>
          <w:tcPr>
            <w:tcW w:w="2412" w:type="dxa"/>
            <w:vMerge w:val="restart"/>
          </w:tcPr>
          <w:p w:rsidR="00182791" w:rsidRPr="004E3DB4" w:rsidRDefault="00182791" w:rsidP="00741A0B">
            <w:pPr>
              <w:jc w:val="both"/>
            </w:pPr>
            <w:r w:rsidRPr="004E3DB4">
              <w:t>Социально-нравственное развитие</w:t>
            </w:r>
          </w:p>
        </w:tc>
        <w:tc>
          <w:tcPr>
            <w:tcW w:w="3780" w:type="dxa"/>
            <w:vMerge w:val="restart"/>
          </w:tcPr>
          <w:p w:rsidR="00182791" w:rsidRPr="004E3DB4" w:rsidRDefault="00182791" w:rsidP="00741A0B">
            <w:pPr>
              <w:rPr>
                <w:b/>
              </w:rPr>
            </w:pPr>
            <w:r w:rsidRPr="004E3DB4">
              <w:t>«От рождения до школы» под. ред. Н.Е.Вераксы, Т.С.Комаровой, М.А.Васильевой</w:t>
            </w:r>
          </w:p>
        </w:tc>
        <w:tc>
          <w:tcPr>
            <w:tcW w:w="3987" w:type="dxa"/>
          </w:tcPr>
          <w:p w:rsidR="00182791" w:rsidRPr="00CB288D" w:rsidRDefault="00182791" w:rsidP="00741A0B">
            <w:r w:rsidRPr="00CB288D">
              <w:t>Программа «Добрый мир. Православная культура для малышей» Л.Л.Шевченко</w:t>
            </w:r>
          </w:p>
        </w:tc>
      </w:tr>
      <w:tr w:rsidR="00182791" w:rsidRPr="00ED376C" w:rsidTr="009C6947">
        <w:tc>
          <w:tcPr>
            <w:tcW w:w="2412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780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987" w:type="dxa"/>
          </w:tcPr>
          <w:p w:rsidR="00182791" w:rsidRPr="004E3DB4" w:rsidRDefault="00182791" w:rsidP="00741A0B">
            <w:r w:rsidRPr="004E3DB4">
              <w:t>«</w:t>
            </w:r>
            <w:r w:rsidRPr="00CB288D">
              <w:t>Основы безопасности детей дошкольного возраста» Н.Н.Авдеева, О.Н.Князева, Р.Б.Стеркина</w:t>
            </w:r>
          </w:p>
        </w:tc>
      </w:tr>
      <w:tr w:rsidR="00182791" w:rsidRPr="00ED376C" w:rsidTr="009C6947">
        <w:tc>
          <w:tcPr>
            <w:tcW w:w="2412" w:type="dxa"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780" w:type="dxa"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987" w:type="dxa"/>
          </w:tcPr>
          <w:p w:rsidR="00182791" w:rsidRPr="004E3DB4" w:rsidRDefault="00182791" w:rsidP="00741A0B">
            <w:r>
              <w:t>«Я – человек» Программа социального развития ребёнка.  С.А. Козловой</w:t>
            </w:r>
          </w:p>
        </w:tc>
      </w:tr>
      <w:tr w:rsidR="00182791" w:rsidRPr="00ED376C" w:rsidTr="009C6947">
        <w:tc>
          <w:tcPr>
            <w:tcW w:w="2412" w:type="dxa"/>
            <w:vMerge w:val="restart"/>
          </w:tcPr>
          <w:p w:rsidR="00182791" w:rsidRPr="004E3DB4" w:rsidRDefault="00182791" w:rsidP="00741A0B">
            <w:pPr>
              <w:jc w:val="both"/>
            </w:pPr>
            <w:r w:rsidRPr="004E3DB4">
              <w:t>Художественно-эстетическое развитие</w:t>
            </w:r>
          </w:p>
        </w:tc>
        <w:tc>
          <w:tcPr>
            <w:tcW w:w="3780" w:type="dxa"/>
            <w:vMerge w:val="restart"/>
          </w:tcPr>
          <w:p w:rsidR="00182791" w:rsidRPr="004E3DB4" w:rsidRDefault="00182791" w:rsidP="00741A0B">
            <w:pPr>
              <w:jc w:val="both"/>
            </w:pPr>
            <w:r w:rsidRPr="004E3DB4">
              <w:t>«От рождения до школы» под. ред. Н.Е.Вераксы, Т.С.Комаровой, М.А.Васильевой</w:t>
            </w:r>
          </w:p>
          <w:p w:rsidR="00182791" w:rsidRPr="00387A7C" w:rsidRDefault="00182791" w:rsidP="00741A0B">
            <w:pPr>
              <w:rPr>
                <w:b/>
              </w:rPr>
            </w:pPr>
            <w:r w:rsidRPr="00387A7C">
              <w:rPr>
                <w:spacing w:val="-4"/>
              </w:rPr>
              <w:t>Праздник каждый день» Программа музыкального воспитания детей дошкольного   возраста, Каплунова И., Новоскольцева  И.</w:t>
            </w:r>
          </w:p>
        </w:tc>
        <w:tc>
          <w:tcPr>
            <w:tcW w:w="3987" w:type="dxa"/>
          </w:tcPr>
          <w:p w:rsidR="00182791" w:rsidRPr="004E3DB4" w:rsidRDefault="00182791" w:rsidP="00741A0B">
            <w:pPr>
              <w:jc w:val="both"/>
            </w:pPr>
            <w:r w:rsidRPr="004E3DB4">
              <w:t>«Музыкальные шедевры» О.П.Радынова</w:t>
            </w:r>
          </w:p>
        </w:tc>
      </w:tr>
      <w:tr w:rsidR="00182791" w:rsidRPr="00ED376C" w:rsidTr="009C6947">
        <w:tc>
          <w:tcPr>
            <w:tcW w:w="2412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780" w:type="dxa"/>
            <w:vMerge/>
          </w:tcPr>
          <w:p w:rsidR="00182791" w:rsidRPr="004E3DB4" w:rsidRDefault="00182791" w:rsidP="00741A0B">
            <w:pPr>
              <w:jc w:val="both"/>
              <w:rPr>
                <w:b/>
              </w:rPr>
            </w:pPr>
          </w:p>
        </w:tc>
        <w:tc>
          <w:tcPr>
            <w:tcW w:w="3987" w:type="dxa"/>
          </w:tcPr>
          <w:p w:rsidR="00182791" w:rsidRPr="0090122A" w:rsidRDefault="00182791" w:rsidP="00741A0B">
            <w:pPr>
              <w:tabs>
                <w:tab w:val="left" w:pos="360"/>
              </w:tabs>
              <w:rPr>
                <w:spacing w:val="-4"/>
              </w:rPr>
            </w:pPr>
            <w:r w:rsidRPr="0090122A">
              <w:rPr>
                <w:spacing w:val="-4"/>
              </w:rPr>
              <w:t>Занятия по изобразительной деятельности в детском саду» Т. С.Комарова,</w:t>
            </w:r>
            <w:r>
              <w:rPr>
                <w:spacing w:val="-4"/>
              </w:rPr>
              <w:t xml:space="preserve"> А.</w:t>
            </w:r>
            <w:r w:rsidRPr="0090122A">
              <w:rPr>
                <w:spacing w:val="-4"/>
              </w:rPr>
              <w:t xml:space="preserve">В.Антонова, </w:t>
            </w:r>
            <w:r>
              <w:rPr>
                <w:spacing w:val="-4"/>
              </w:rPr>
              <w:t xml:space="preserve">М.Б.Зацепина </w:t>
            </w:r>
          </w:p>
          <w:p w:rsidR="00182791" w:rsidRPr="004E3DB4" w:rsidRDefault="00182791" w:rsidP="00741A0B">
            <w:pPr>
              <w:jc w:val="both"/>
            </w:pPr>
          </w:p>
        </w:tc>
      </w:tr>
    </w:tbl>
    <w:p w:rsidR="00182791" w:rsidRDefault="00182791" w:rsidP="001B620C">
      <w:pPr>
        <w:ind w:firstLine="900"/>
        <w:jc w:val="both"/>
        <w:rPr>
          <w:b/>
          <w:sz w:val="28"/>
          <w:szCs w:val="28"/>
        </w:rPr>
      </w:pPr>
    </w:p>
    <w:p w:rsidR="00182791" w:rsidRDefault="00182791" w:rsidP="001B620C">
      <w:pPr>
        <w:ind w:firstLine="900"/>
        <w:rPr>
          <w:b/>
          <w:sz w:val="32"/>
          <w:szCs w:val="32"/>
        </w:rPr>
      </w:pPr>
      <w:r w:rsidRPr="00383021">
        <w:rPr>
          <w:b/>
          <w:sz w:val="32"/>
          <w:szCs w:val="32"/>
        </w:rPr>
        <w:t xml:space="preserve">                        </w:t>
      </w:r>
    </w:p>
    <w:p w:rsidR="00182791" w:rsidRDefault="00182791" w:rsidP="001B620C">
      <w:pPr>
        <w:ind w:firstLine="90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  <w:r w:rsidRPr="00383021">
        <w:rPr>
          <w:b/>
          <w:sz w:val="32"/>
          <w:szCs w:val="32"/>
        </w:rPr>
        <w:t xml:space="preserve"> Информационное </w:t>
      </w:r>
    </w:p>
    <w:p w:rsidR="00182791" w:rsidRPr="00383021" w:rsidRDefault="00182791" w:rsidP="001B620C">
      <w:pPr>
        <w:ind w:firstLine="900"/>
        <w:rPr>
          <w:b/>
          <w:sz w:val="32"/>
          <w:szCs w:val="32"/>
        </w:rPr>
      </w:pPr>
      <w:r w:rsidRPr="00383021">
        <w:rPr>
          <w:b/>
          <w:sz w:val="32"/>
          <w:szCs w:val="32"/>
        </w:rPr>
        <w:t>обеспечение</w:t>
      </w:r>
      <w:r>
        <w:rPr>
          <w:b/>
          <w:sz w:val="32"/>
          <w:szCs w:val="32"/>
        </w:rPr>
        <w:t xml:space="preserve"> </w:t>
      </w:r>
      <w:r w:rsidRPr="00383021">
        <w:rPr>
          <w:b/>
          <w:sz w:val="32"/>
          <w:szCs w:val="32"/>
        </w:rPr>
        <w:t xml:space="preserve"> учебно-воспитательного процесса</w:t>
      </w:r>
    </w:p>
    <w:p w:rsidR="00182791" w:rsidRDefault="00182791" w:rsidP="001B620C">
      <w:pPr>
        <w:ind w:firstLine="900"/>
        <w:rPr>
          <w:b/>
          <w:sz w:val="28"/>
          <w:szCs w:val="28"/>
        </w:rPr>
      </w:pPr>
    </w:p>
    <w:p w:rsidR="00182791" w:rsidRDefault="00182791" w:rsidP="001B620C">
      <w:pPr>
        <w:ind w:firstLine="900"/>
        <w:rPr>
          <w:b/>
          <w:sz w:val="28"/>
          <w:szCs w:val="28"/>
        </w:rPr>
      </w:pPr>
    </w:p>
    <w:tbl>
      <w:tblPr>
        <w:tblW w:w="11349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6"/>
        <w:gridCol w:w="2435"/>
        <w:gridCol w:w="2419"/>
        <w:gridCol w:w="1978"/>
        <w:gridCol w:w="2301"/>
      </w:tblGrid>
      <w:tr w:rsidR="00182791" w:rsidRPr="00ED376C" w:rsidTr="009C6947">
        <w:trPr>
          <w:trHeight w:val="155"/>
        </w:trPr>
        <w:tc>
          <w:tcPr>
            <w:tcW w:w="2216" w:type="dxa"/>
            <w:vAlign w:val="center"/>
          </w:tcPr>
          <w:p w:rsidR="00182791" w:rsidRPr="00ED376C" w:rsidRDefault="00182791" w:rsidP="00741A0B">
            <w:pPr>
              <w:jc w:val="center"/>
              <w:rPr>
                <w:b/>
              </w:rPr>
            </w:pPr>
            <w:r w:rsidRPr="00ED376C">
              <w:rPr>
                <w:b/>
              </w:rPr>
              <w:t>Информационное обеспечение учебно-воспитательного процесса</w:t>
            </w:r>
          </w:p>
        </w:tc>
        <w:tc>
          <w:tcPr>
            <w:tcW w:w="2435" w:type="dxa"/>
            <w:vAlign w:val="center"/>
          </w:tcPr>
          <w:p w:rsidR="00182791" w:rsidRPr="00ED376C" w:rsidRDefault="00182791" w:rsidP="00741A0B">
            <w:pPr>
              <w:jc w:val="center"/>
              <w:rPr>
                <w:b/>
              </w:rPr>
            </w:pPr>
            <w:r w:rsidRPr="00ED376C">
              <w:rPr>
                <w:b/>
              </w:rPr>
              <w:t>Ответственный за сбор и систематизацию информации</w:t>
            </w:r>
          </w:p>
        </w:tc>
        <w:tc>
          <w:tcPr>
            <w:tcW w:w="2419" w:type="dxa"/>
            <w:vAlign w:val="center"/>
          </w:tcPr>
          <w:p w:rsidR="00182791" w:rsidRPr="00ED376C" w:rsidRDefault="00182791" w:rsidP="00741A0B">
            <w:pPr>
              <w:jc w:val="center"/>
              <w:rPr>
                <w:b/>
              </w:rPr>
            </w:pPr>
            <w:r w:rsidRPr="00ED376C">
              <w:rPr>
                <w:b/>
              </w:rPr>
              <w:t>Место хранения информации</w:t>
            </w:r>
          </w:p>
        </w:tc>
        <w:tc>
          <w:tcPr>
            <w:tcW w:w="1978" w:type="dxa"/>
            <w:vAlign w:val="center"/>
          </w:tcPr>
          <w:p w:rsidR="00182791" w:rsidRPr="00ED376C" w:rsidRDefault="00182791" w:rsidP="00741A0B">
            <w:pPr>
              <w:jc w:val="center"/>
              <w:rPr>
                <w:b/>
              </w:rPr>
            </w:pPr>
            <w:r w:rsidRPr="00ED376C">
              <w:rPr>
                <w:b/>
              </w:rPr>
              <w:t>Срок сбора и обработки информации</w:t>
            </w:r>
          </w:p>
        </w:tc>
        <w:tc>
          <w:tcPr>
            <w:tcW w:w="2301" w:type="dxa"/>
            <w:vAlign w:val="center"/>
          </w:tcPr>
          <w:p w:rsidR="00182791" w:rsidRPr="00ED376C" w:rsidRDefault="00182791" w:rsidP="00741A0B">
            <w:pPr>
              <w:jc w:val="center"/>
              <w:rPr>
                <w:b/>
              </w:rPr>
            </w:pPr>
            <w:r w:rsidRPr="00ED376C">
              <w:rPr>
                <w:b/>
              </w:rPr>
              <w:t>Содержание информации</w:t>
            </w:r>
          </w:p>
        </w:tc>
      </w:tr>
      <w:tr w:rsidR="00182791" w:rsidRPr="00ED376C" w:rsidTr="009C6947">
        <w:trPr>
          <w:trHeight w:val="1778"/>
        </w:trPr>
        <w:tc>
          <w:tcPr>
            <w:tcW w:w="2216" w:type="dxa"/>
          </w:tcPr>
          <w:p w:rsidR="00182791" w:rsidRPr="001069DD" w:rsidRDefault="00182791" w:rsidP="00741A0B">
            <w:pPr>
              <w:jc w:val="both"/>
            </w:pPr>
            <w:r w:rsidRPr="001069DD">
              <w:t>Здоровье и физическое развитие детей</w:t>
            </w:r>
          </w:p>
        </w:tc>
        <w:tc>
          <w:tcPr>
            <w:tcW w:w="2435" w:type="dxa"/>
          </w:tcPr>
          <w:p w:rsidR="00182791" w:rsidRPr="001069DD" w:rsidRDefault="00182791" w:rsidP="00741A0B">
            <w:pPr>
              <w:jc w:val="both"/>
            </w:pPr>
            <w:r w:rsidRPr="001069DD">
              <w:t>Врач, медсестра, инструктор по физкультуре</w:t>
            </w:r>
          </w:p>
        </w:tc>
        <w:tc>
          <w:tcPr>
            <w:tcW w:w="2419" w:type="dxa"/>
          </w:tcPr>
          <w:p w:rsidR="00182791" w:rsidRPr="001069DD" w:rsidRDefault="00182791" w:rsidP="00741A0B">
            <w:pPr>
              <w:jc w:val="both"/>
            </w:pPr>
            <w:r w:rsidRPr="001069DD">
              <w:t>Медицинский, физкультурный зал, методический кабинет</w:t>
            </w:r>
          </w:p>
        </w:tc>
        <w:tc>
          <w:tcPr>
            <w:tcW w:w="1978" w:type="dxa"/>
          </w:tcPr>
          <w:p w:rsidR="00182791" w:rsidRPr="001069DD" w:rsidRDefault="00182791" w:rsidP="00741A0B">
            <w:pPr>
              <w:jc w:val="both"/>
            </w:pPr>
            <w:r w:rsidRPr="001069DD">
              <w:t>В течение года</w:t>
            </w:r>
          </w:p>
        </w:tc>
        <w:tc>
          <w:tcPr>
            <w:tcW w:w="2301" w:type="dxa"/>
          </w:tcPr>
          <w:p w:rsidR="00182791" w:rsidRPr="001069DD" w:rsidRDefault="00182791" w:rsidP="00741A0B">
            <w:pPr>
              <w:jc w:val="both"/>
            </w:pPr>
            <w:r w:rsidRPr="001069DD">
              <w:t>Профилактический осмотр, посещение занятий по физкультуре, режимных моментов</w:t>
            </w:r>
          </w:p>
        </w:tc>
      </w:tr>
      <w:tr w:rsidR="00182791" w:rsidRPr="00ED376C" w:rsidTr="009C6947">
        <w:trPr>
          <w:trHeight w:val="1778"/>
        </w:trPr>
        <w:tc>
          <w:tcPr>
            <w:tcW w:w="2216" w:type="dxa"/>
          </w:tcPr>
          <w:p w:rsidR="00182791" w:rsidRPr="001069DD" w:rsidRDefault="00182791" w:rsidP="00741A0B">
            <w:pPr>
              <w:jc w:val="both"/>
            </w:pPr>
            <w:r w:rsidRPr="001069DD">
              <w:t>Развитие детей, их знаний, умений, навыков.</w:t>
            </w:r>
          </w:p>
          <w:p w:rsidR="00182791" w:rsidRPr="001069DD" w:rsidRDefault="00182791" w:rsidP="00741A0B">
            <w:pPr>
              <w:jc w:val="both"/>
            </w:pPr>
            <w:r w:rsidRPr="001069DD">
              <w:t>Готовность детей к обучению в школе</w:t>
            </w:r>
          </w:p>
        </w:tc>
        <w:tc>
          <w:tcPr>
            <w:tcW w:w="2435" w:type="dxa"/>
          </w:tcPr>
          <w:p w:rsidR="00182791" w:rsidRDefault="00182791" w:rsidP="00741A0B">
            <w:pPr>
              <w:jc w:val="both"/>
            </w:pPr>
            <w:r w:rsidRPr="001069DD">
              <w:t>Старший воспитатель,</w:t>
            </w:r>
          </w:p>
          <w:p w:rsidR="00182791" w:rsidRDefault="00182791" w:rsidP="00741A0B">
            <w:pPr>
              <w:jc w:val="both"/>
            </w:pPr>
            <w:r w:rsidRPr="001069DD">
              <w:t xml:space="preserve">заведующая, </w:t>
            </w:r>
          </w:p>
          <w:p w:rsidR="00182791" w:rsidRDefault="00182791" w:rsidP="00741A0B">
            <w:pPr>
              <w:jc w:val="both"/>
            </w:pPr>
            <w:r>
              <w:t>зам.зав.по ВМР</w:t>
            </w:r>
          </w:p>
          <w:p w:rsidR="00182791" w:rsidRPr="001069DD" w:rsidRDefault="00182791" w:rsidP="00741A0B">
            <w:pPr>
              <w:jc w:val="both"/>
            </w:pPr>
            <w:r w:rsidRPr="001069DD">
              <w:t>психолог, учитель-логопед</w:t>
            </w:r>
          </w:p>
        </w:tc>
        <w:tc>
          <w:tcPr>
            <w:tcW w:w="2419" w:type="dxa"/>
          </w:tcPr>
          <w:p w:rsidR="00182791" w:rsidRPr="001069DD" w:rsidRDefault="00182791" w:rsidP="00741A0B">
            <w:pPr>
              <w:jc w:val="both"/>
            </w:pPr>
            <w:r w:rsidRPr="001069DD">
              <w:t>Методический кабинет</w:t>
            </w:r>
          </w:p>
        </w:tc>
        <w:tc>
          <w:tcPr>
            <w:tcW w:w="1978" w:type="dxa"/>
          </w:tcPr>
          <w:p w:rsidR="00182791" w:rsidRPr="001069DD" w:rsidRDefault="00182791" w:rsidP="00741A0B">
            <w:pPr>
              <w:jc w:val="both"/>
            </w:pPr>
            <w:r w:rsidRPr="001069DD">
              <w:t>Сентябрь, январь, май</w:t>
            </w:r>
          </w:p>
        </w:tc>
        <w:tc>
          <w:tcPr>
            <w:tcW w:w="2301" w:type="dxa"/>
          </w:tcPr>
          <w:p w:rsidR="00182791" w:rsidRPr="001069DD" w:rsidRDefault="00182791" w:rsidP="00741A0B">
            <w:pPr>
              <w:jc w:val="both"/>
            </w:pPr>
            <w:r w:rsidRPr="001069DD">
              <w:t>Результаты тематических проверок и диагностика</w:t>
            </w:r>
          </w:p>
        </w:tc>
      </w:tr>
      <w:tr w:rsidR="00182791" w:rsidRPr="00ED376C" w:rsidTr="009C6947">
        <w:trPr>
          <w:trHeight w:val="2975"/>
        </w:trPr>
        <w:tc>
          <w:tcPr>
            <w:tcW w:w="2216" w:type="dxa"/>
          </w:tcPr>
          <w:p w:rsidR="00182791" w:rsidRPr="001069DD" w:rsidRDefault="00182791" w:rsidP="00741A0B">
            <w:pPr>
              <w:jc w:val="both"/>
            </w:pPr>
            <w:r w:rsidRPr="001069DD">
              <w:t>Кадровое обеспечение:</w:t>
            </w:r>
          </w:p>
          <w:p w:rsidR="00182791" w:rsidRPr="001069DD" w:rsidRDefault="00182791" w:rsidP="00741A0B">
            <w:pPr>
              <w:jc w:val="both"/>
            </w:pPr>
            <w:r w:rsidRPr="001069DD">
              <w:t>- аттестация;</w:t>
            </w:r>
          </w:p>
          <w:p w:rsidR="00182791" w:rsidRPr="001069DD" w:rsidRDefault="00182791" w:rsidP="00741A0B">
            <w:pPr>
              <w:jc w:val="both"/>
            </w:pPr>
            <w:r w:rsidRPr="001069DD">
              <w:t>- система повышения квалификации;</w:t>
            </w:r>
          </w:p>
          <w:p w:rsidR="00182791" w:rsidRPr="001069DD" w:rsidRDefault="00182791" w:rsidP="00741A0B">
            <w:pPr>
              <w:jc w:val="both"/>
            </w:pPr>
            <w:r w:rsidRPr="001069DD">
              <w:t>- единые сведения ор кадрах;</w:t>
            </w:r>
          </w:p>
          <w:p w:rsidR="00182791" w:rsidRPr="001069DD" w:rsidRDefault="00182791" w:rsidP="00741A0B">
            <w:pPr>
              <w:jc w:val="both"/>
            </w:pPr>
            <w:r w:rsidRPr="001069DD">
              <w:t>- темы самообразования</w:t>
            </w:r>
          </w:p>
        </w:tc>
        <w:tc>
          <w:tcPr>
            <w:tcW w:w="2435" w:type="dxa"/>
          </w:tcPr>
          <w:p w:rsidR="00182791" w:rsidRPr="001069DD" w:rsidRDefault="00182791" w:rsidP="00741A0B">
            <w:pPr>
              <w:jc w:val="both"/>
            </w:pPr>
            <w:r w:rsidRPr="001069DD">
              <w:t>Заведующая, старший воспитатель</w:t>
            </w:r>
          </w:p>
        </w:tc>
        <w:tc>
          <w:tcPr>
            <w:tcW w:w="2419" w:type="dxa"/>
          </w:tcPr>
          <w:p w:rsidR="00182791" w:rsidRPr="001069DD" w:rsidRDefault="00182791" w:rsidP="00741A0B">
            <w:pPr>
              <w:jc w:val="both"/>
            </w:pPr>
            <w:r w:rsidRPr="001069DD">
              <w:t>Кабинет заведующей, методический кабинет</w:t>
            </w:r>
          </w:p>
        </w:tc>
        <w:tc>
          <w:tcPr>
            <w:tcW w:w="1978" w:type="dxa"/>
          </w:tcPr>
          <w:p w:rsidR="00182791" w:rsidRPr="001069DD" w:rsidRDefault="00182791" w:rsidP="00741A0B">
            <w:pPr>
              <w:jc w:val="both"/>
            </w:pPr>
            <w:r w:rsidRPr="001069DD">
              <w:t>В течение года</w:t>
            </w:r>
          </w:p>
        </w:tc>
        <w:tc>
          <w:tcPr>
            <w:tcW w:w="2301" w:type="dxa"/>
          </w:tcPr>
          <w:p w:rsidR="00182791" w:rsidRPr="001069DD" w:rsidRDefault="00182791" w:rsidP="00741A0B">
            <w:pPr>
              <w:jc w:val="both"/>
            </w:pPr>
            <w:r w:rsidRPr="001069DD">
              <w:t>Материалы из опыта работы, результаты аттестации, индивидуальные карты повышения квалификации</w:t>
            </w:r>
          </w:p>
        </w:tc>
      </w:tr>
    </w:tbl>
    <w:p w:rsidR="00182791" w:rsidRDefault="00182791" w:rsidP="001B620C">
      <w:pPr>
        <w:ind w:firstLine="900"/>
        <w:jc w:val="both"/>
        <w:rPr>
          <w:b/>
          <w:sz w:val="28"/>
          <w:szCs w:val="28"/>
        </w:rPr>
      </w:pPr>
    </w:p>
    <w:p w:rsidR="00182791" w:rsidRDefault="00182791" w:rsidP="001B620C">
      <w:pPr>
        <w:ind w:firstLine="900"/>
        <w:jc w:val="both"/>
        <w:rPr>
          <w:b/>
          <w:sz w:val="28"/>
          <w:szCs w:val="28"/>
        </w:rPr>
      </w:pPr>
    </w:p>
    <w:p w:rsidR="00182791" w:rsidRDefault="00182791" w:rsidP="001B620C">
      <w:pPr>
        <w:ind w:firstLine="900"/>
        <w:jc w:val="both"/>
        <w:rPr>
          <w:b/>
          <w:sz w:val="28"/>
          <w:szCs w:val="28"/>
        </w:rPr>
      </w:pPr>
    </w:p>
    <w:p w:rsidR="00182791" w:rsidRPr="00F10561" w:rsidRDefault="00182791" w:rsidP="001B620C">
      <w:pPr>
        <w:ind w:firstLine="900"/>
        <w:jc w:val="center"/>
        <w:rPr>
          <w:b/>
          <w:sz w:val="32"/>
          <w:szCs w:val="32"/>
        </w:rPr>
      </w:pPr>
      <w:r w:rsidRPr="00F10561">
        <w:rPr>
          <w:b/>
          <w:sz w:val="32"/>
          <w:szCs w:val="32"/>
        </w:rPr>
        <w:t>Раздел</w:t>
      </w:r>
      <w:r>
        <w:rPr>
          <w:b/>
          <w:sz w:val="32"/>
          <w:szCs w:val="32"/>
        </w:rPr>
        <w:t xml:space="preserve"> 2. </w:t>
      </w:r>
      <w:r w:rsidRPr="00F10561">
        <w:rPr>
          <w:b/>
          <w:sz w:val="32"/>
          <w:szCs w:val="32"/>
        </w:rPr>
        <w:t xml:space="preserve">Общие направления развития </w:t>
      </w:r>
      <w:r>
        <w:rPr>
          <w:b/>
          <w:sz w:val="32"/>
          <w:szCs w:val="32"/>
        </w:rPr>
        <w:t xml:space="preserve">и </w:t>
      </w:r>
      <w:r w:rsidRPr="00F10561">
        <w:rPr>
          <w:b/>
          <w:sz w:val="32"/>
          <w:szCs w:val="32"/>
        </w:rPr>
        <w:t>совершенствования учебно-воспитательного процесса</w:t>
      </w:r>
    </w:p>
    <w:p w:rsidR="00182791" w:rsidRPr="00F10561" w:rsidRDefault="00182791" w:rsidP="001B620C">
      <w:pPr>
        <w:ind w:firstLine="900"/>
        <w:jc w:val="both"/>
        <w:rPr>
          <w:b/>
          <w:sz w:val="32"/>
          <w:szCs w:val="32"/>
        </w:rPr>
      </w:pPr>
    </w:p>
    <w:p w:rsidR="00182791" w:rsidRPr="00F10561" w:rsidRDefault="00182791" w:rsidP="001B620C">
      <w:pPr>
        <w:ind w:firstLine="900"/>
        <w:jc w:val="center"/>
        <w:rPr>
          <w:b/>
          <w:sz w:val="32"/>
          <w:szCs w:val="32"/>
        </w:rPr>
      </w:pPr>
      <w:r w:rsidRPr="00F10561">
        <w:rPr>
          <w:b/>
          <w:sz w:val="32"/>
          <w:szCs w:val="32"/>
        </w:rPr>
        <w:t>Физическое развитие детей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 w:rsidRPr="00412041">
        <w:rPr>
          <w:sz w:val="28"/>
          <w:szCs w:val="28"/>
        </w:rPr>
        <w:t>По специальному расписанию инструктором по физ</w:t>
      </w:r>
      <w:r>
        <w:rPr>
          <w:sz w:val="28"/>
          <w:szCs w:val="28"/>
        </w:rPr>
        <w:t>культуре проводятся физкультурны</w:t>
      </w:r>
      <w:r w:rsidRPr="00412041">
        <w:rPr>
          <w:sz w:val="28"/>
          <w:szCs w:val="28"/>
        </w:rPr>
        <w:t xml:space="preserve">е занятия, как в помещении, так и на воздухе, при </w:t>
      </w:r>
      <w:r>
        <w:rPr>
          <w:sz w:val="28"/>
          <w:szCs w:val="28"/>
        </w:rPr>
        <w:t>этом учитывают</w:t>
      </w:r>
      <w:r w:rsidRPr="00412041">
        <w:rPr>
          <w:sz w:val="28"/>
          <w:szCs w:val="28"/>
        </w:rPr>
        <w:t>ся индивидуальные особенности детей.</w:t>
      </w:r>
    </w:p>
    <w:p w:rsidR="00182791" w:rsidRPr="00412041" w:rsidRDefault="00182791" w:rsidP="001B620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ДОУ стало традицией проведение спортивных праздников и досугов, как в спортзале, так и на улице.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 w:rsidRPr="002B0762">
        <w:rPr>
          <w:sz w:val="28"/>
          <w:szCs w:val="28"/>
        </w:rPr>
        <w:t>В начале  каждого учебного года</w:t>
      </w:r>
      <w:r>
        <w:rPr>
          <w:sz w:val="28"/>
          <w:szCs w:val="28"/>
        </w:rPr>
        <w:t xml:space="preserve"> педагогами, специалистами  и медиками МДОУ проводится обследование физического состояния детей. Учитывая индивидуальные особенности состояния здоровья каждого ребенка, перенесенные инфекционные заболевания, эмоциональный настрой, намечаются их пути оздоровления. Используются все природные факторы: вода, воздух, солнце. Закаливающие мероприятия осуществляются круглый год, но их вид и методика меняются в зависимости от сезона и погоды.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ДОУ разработана система закаливающих мероприятий, в которых учитываются постепенность воздействия того или иного природного фактора. В период адаптации начинаем применение воздушных ванн (облегченная одежда).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Особое внимание уделяется часто болеющим детям – осуществляется индивидуальный подход к их закаливанию: более длительно проводятся мягкие формы закаливания. Параллельно с закаливанием в ДОУ проводятся лечебно-профилактические процедуры: «чесночные кулоны», с-витаминизация блюд.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Хорошим методом по профилактике простудных заболеваний считаем употребление чеснока во время еды.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ДОУ строго соблюдается санитарно-эпидемиологический режим, что совместно с закаливающими мероприятиями способствует снижению заболеваемости детей. 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</w:p>
    <w:p w:rsidR="00182791" w:rsidRDefault="00182791" w:rsidP="001B620C">
      <w:pPr>
        <w:ind w:firstLine="900"/>
        <w:jc w:val="both"/>
        <w:rPr>
          <w:sz w:val="28"/>
          <w:szCs w:val="28"/>
        </w:rPr>
      </w:pPr>
    </w:p>
    <w:p w:rsidR="00182791" w:rsidRDefault="00182791" w:rsidP="001B620C">
      <w:pPr>
        <w:ind w:firstLine="900"/>
        <w:jc w:val="center"/>
        <w:rPr>
          <w:b/>
          <w:sz w:val="32"/>
          <w:szCs w:val="32"/>
        </w:rPr>
      </w:pPr>
      <w:r w:rsidRPr="00F10561">
        <w:rPr>
          <w:b/>
          <w:sz w:val="32"/>
          <w:szCs w:val="32"/>
        </w:rPr>
        <w:t xml:space="preserve">Задачи </w:t>
      </w:r>
      <w:r>
        <w:rPr>
          <w:b/>
          <w:sz w:val="32"/>
          <w:szCs w:val="32"/>
        </w:rPr>
        <w:t xml:space="preserve"> </w:t>
      </w:r>
      <w:r w:rsidRPr="00F10561">
        <w:rPr>
          <w:b/>
          <w:sz w:val="32"/>
          <w:szCs w:val="32"/>
        </w:rPr>
        <w:t xml:space="preserve">физического </w:t>
      </w:r>
      <w:r>
        <w:rPr>
          <w:b/>
          <w:sz w:val="32"/>
          <w:szCs w:val="32"/>
        </w:rPr>
        <w:t xml:space="preserve"> развития</w:t>
      </w:r>
      <w:r w:rsidRPr="00F10561">
        <w:rPr>
          <w:b/>
          <w:sz w:val="32"/>
          <w:szCs w:val="32"/>
        </w:rPr>
        <w:t xml:space="preserve"> детей</w:t>
      </w:r>
    </w:p>
    <w:p w:rsidR="00182791" w:rsidRPr="00F10561" w:rsidRDefault="00182791" w:rsidP="001B620C">
      <w:pPr>
        <w:ind w:firstLine="900"/>
        <w:jc w:val="center"/>
        <w:rPr>
          <w:b/>
          <w:sz w:val="32"/>
          <w:szCs w:val="32"/>
        </w:rPr>
      </w:pP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 w:rsidRPr="00412041">
        <w:rPr>
          <w:sz w:val="28"/>
          <w:szCs w:val="28"/>
        </w:rPr>
        <w:t xml:space="preserve">1. Сохранение </w:t>
      </w:r>
      <w:r>
        <w:rPr>
          <w:sz w:val="28"/>
          <w:szCs w:val="28"/>
        </w:rPr>
        <w:t>и укрепление здоровья детей;</w:t>
      </w:r>
      <w:r w:rsidRPr="00412041">
        <w:rPr>
          <w:sz w:val="28"/>
          <w:szCs w:val="28"/>
        </w:rPr>
        <w:t xml:space="preserve"> развитие функциональных и адаптационных возможностей детей и улучшение их работоспособности</w:t>
      </w:r>
      <w:r>
        <w:rPr>
          <w:sz w:val="28"/>
          <w:szCs w:val="28"/>
        </w:rPr>
        <w:t>; повышение степени устойчивости организма к воздействию неблагоприятных факторов окружающей среды; формирование умения сохранять правильную осанку; удовлетворение потребности детей в движении; повышение уровня умственной и физической работоспособности.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2. Расширение и углубление представлений и знаний о пользе занятий физическими упражнениями и играми; формирование представлений о своем теле, о необходимости сохранения своего здоровья; овладение элементами техники основных видов движений;  создание условий для проявления ребенком ловкости, скорости и других физических качеств; увеличение запаса двигательных навыков за счет разучивания спортивных упражнений и игр с элементами спорта.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3. Воспитание у детей навыков личной физической культуры; формирование потребности в физическом совершенствовании; вооружение знаниями, умениями, навыками; воспитание привычки к здоровому образу жизни; развитие положительных эмоций; умения общаться со своими сверстниками, взаимопонимания и сопереживания.</w:t>
      </w:r>
    </w:p>
    <w:p w:rsidR="00182791" w:rsidRPr="00276EFE" w:rsidRDefault="00182791" w:rsidP="001B620C">
      <w:pPr>
        <w:jc w:val="both"/>
        <w:rPr>
          <w:sz w:val="28"/>
          <w:szCs w:val="28"/>
        </w:rPr>
      </w:pPr>
    </w:p>
    <w:p w:rsidR="00182791" w:rsidRPr="00F10561" w:rsidRDefault="00182791" w:rsidP="001B620C">
      <w:pPr>
        <w:ind w:firstLine="900"/>
        <w:jc w:val="center"/>
        <w:rPr>
          <w:b/>
          <w:sz w:val="32"/>
          <w:szCs w:val="32"/>
        </w:rPr>
      </w:pPr>
      <w:r w:rsidRPr="00F10561">
        <w:rPr>
          <w:b/>
          <w:sz w:val="32"/>
          <w:szCs w:val="32"/>
        </w:rPr>
        <w:t>Художественно-эстетическое развитие</w:t>
      </w:r>
    </w:p>
    <w:p w:rsidR="00182791" w:rsidRPr="00F10561" w:rsidRDefault="00182791" w:rsidP="001B620C">
      <w:pPr>
        <w:ind w:firstLine="900"/>
        <w:jc w:val="center"/>
        <w:rPr>
          <w:b/>
          <w:sz w:val="32"/>
          <w:szCs w:val="32"/>
        </w:rPr>
      </w:pP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Художественно-эстетический блок представляет следующие направления в работе: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</w:p>
    <w:p w:rsidR="00182791" w:rsidRDefault="00182791" w:rsidP="001B620C">
      <w:pPr>
        <w:numPr>
          <w:ilvl w:val="1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Изобразительная деятельность (занятия)</w:t>
      </w:r>
    </w:p>
    <w:p w:rsidR="00182791" w:rsidRDefault="00182791" w:rsidP="001B620C">
      <w:pPr>
        <w:numPr>
          <w:ilvl w:val="1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Музыкальное воспитание</w:t>
      </w:r>
    </w:p>
    <w:p w:rsidR="00182791" w:rsidRPr="00657F2F" w:rsidRDefault="00182791" w:rsidP="001B620C">
      <w:pPr>
        <w:jc w:val="both"/>
        <w:rPr>
          <w:sz w:val="28"/>
          <w:szCs w:val="28"/>
          <w:lang w:val="en-US"/>
        </w:rPr>
      </w:pPr>
    </w:p>
    <w:p w:rsidR="00182791" w:rsidRPr="00C27009" w:rsidRDefault="00182791" w:rsidP="001B620C">
      <w:pPr>
        <w:jc w:val="both"/>
        <w:rPr>
          <w:sz w:val="28"/>
          <w:szCs w:val="28"/>
        </w:rPr>
      </w:pPr>
      <w:r w:rsidRPr="00C27009">
        <w:rPr>
          <w:sz w:val="28"/>
          <w:szCs w:val="28"/>
        </w:rPr>
        <w:t xml:space="preserve">          Анализируя художественно-эстетическое развитие детей, следует отметить, что стало традицией проведение разнообразных досугов, праздников: «Осенний бал», «Неделя здоровья», «Масленица», «Новогодняя сказка», «8 Марта»,</w:t>
      </w:r>
      <w:r>
        <w:rPr>
          <w:sz w:val="28"/>
          <w:szCs w:val="28"/>
        </w:rPr>
        <w:t xml:space="preserve"> «Неделя игры и игрушки»,</w:t>
      </w:r>
      <w:r w:rsidRPr="00C27009">
        <w:rPr>
          <w:sz w:val="28"/>
          <w:szCs w:val="28"/>
        </w:rPr>
        <w:t xml:space="preserve"> «Скоро в школу» и другие. </w:t>
      </w:r>
    </w:p>
    <w:p w:rsidR="00182791" w:rsidRPr="00C27009" w:rsidRDefault="00182791" w:rsidP="001B620C">
      <w:pPr>
        <w:jc w:val="both"/>
        <w:rPr>
          <w:sz w:val="28"/>
          <w:szCs w:val="28"/>
        </w:rPr>
      </w:pPr>
      <w:r w:rsidRPr="00C27009">
        <w:rPr>
          <w:sz w:val="28"/>
          <w:szCs w:val="28"/>
        </w:rPr>
        <w:t xml:space="preserve">         Следует отметить, что необходимо больше проводить интегрированных занятий, в частности занятия изодеятельности</w:t>
      </w:r>
      <w:r>
        <w:rPr>
          <w:sz w:val="28"/>
          <w:szCs w:val="28"/>
        </w:rPr>
        <w:t xml:space="preserve"> </w:t>
      </w:r>
      <w:r w:rsidRPr="00C27009">
        <w:rPr>
          <w:sz w:val="28"/>
          <w:szCs w:val="28"/>
        </w:rPr>
        <w:t xml:space="preserve"> дополнять прослушиванием классических музыкальных произведений, репродукций картин русских художников.</w:t>
      </w:r>
    </w:p>
    <w:p w:rsidR="00182791" w:rsidRPr="00657F2F" w:rsidRDefault="00182791" w:rsidP="001B620C">
      <w:pPr>
        <w:jc w:val="both"/>
        <w:rPr>
          <w:sz w:val="28"/>
          <w:szCs w:val="28"/>
        </w:rPr>
      </w:pPr>
      <w:r w:rsidRPr="00C27009">
        <w:rPr>
          <w:sz w:val="28"/>
          <w:szCs w:val="28"/>
        </w:rPr>
        <w:t>Организовать работу театральной студии, хореографической студии.</w:t>
      </w:r>
    </w:p>
    <w:p w:rsidR="00182791" w:rsidRDefault="00182791" w:rsidP="001B620C">
      <w:pPr>
        <w:jc w:val="both"/>
        <w:rPr>
          <w:sz w:val="28"/>
          <w:szCs w:val="28"/>
        </w:rPr>
      </w:pPr>
    </w:p>
    <w:p w:rsidR="00182791" w:rsidRDefault="00182791" w:rsidP="001B620C">
      <w:pPr>
        <w:jc w:val="center"/>
        <w:rPr>
          <w:b/>
          <w:sz w:val="32"/>
          <w:szCs w:val="32"/>
        </w:rPr>
      </w:pPr>
      <w:r w:rsidRPr="00F10561">
        <w:rPr>
          <w:b/>
          <w:sz w:val="32"/>
          <w:szCs w:val="32"/>
        </w:rPr>
        <w:t>Перспективы  развития</w:t>
      </w:r>
    </w:p>
    <w:p w:rsidR="00182791" w:rsidRDefault="00182791" w:rsidP="001B620C">
      <w:pPr>
        <w:jc w:val="center"/>
        <w:rPr>
          <w:b/>
          <w:sz w:val="32"/>
          <w:szCs w:val="32"/>
        </w:rPr>
      </w:pPr>
    </w:p>
    <w:p w:rsidR="00182791" w:rsidRDefault="00182791" w:rsidP="001B620C">
      <w:pPr>
        <w:numPr>
          <w:ilvl w:val="0"/>
          <w:numId w:val="20"/>
        </w:numPr>
        <w:jc w:val="both"/>
        <w:rPr>
          <w:sz w:val="28"/>
          <w:szCs w:val="28"/>
        </w:rPr>
      </w:pPr>
      <w:r w:rsidRPr="00EF7D0C">
        <w:rPr>
          <w:sz w:val="28"/>
          <w:szCs w:val="28"/>
        </w:rPr>
        <w:t>Развитие эмоциональной отзывчивости к эстетической стороне о</w:t>
      </w:r>
      <w:r>
        <w:rPr>
          <w:sz w:val="28"/>
          <w:szCs w:val="28"/>
        </w:rPr>
        <w:t>кружающей действительности, формирование эстетического вкуса.</w:t>
      </w:r>
    </w:p>
    <w:p w:rsidR="00182791" w:rsidRDefault="00182791" w:rsidP="001B620C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реализации внутреннего «Я» ребенка через художественные виды деятельности, развитие творческого потенциала ребенка, воображения и фантазии.</w:t>
      </w:r>
    </w:p>
    <w:p w:rsidR="00182791" w:rsidRDefault="00182791" w:rsidP="001B620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Воспитание потребности защищать и охранять в будущем культурные и духовные ценности.</w:t>
      </w:r>
    </w:p>
    <w:p w:rsidR="00182791" w:rsidRPr="00276EFE" w:rsidRDefault="00182791" w:rsidP="001B620C">
      <w:pPr>
        <w:rPr>
          <w:b/>
          <w:sz w:val="32"/>
          <w:szCs w:val="32"/>
        </w:rPr>
      </w:pPr>
    </w:p>
    <w:p w:rsidR="00182791" w:rsidRDefault="00182791" w:rsidP="001B620C">
      <w:pPr>
        <w:ind w:firstLine="900"/>
        <w:jc w:val="center"/>
        <w:rPr>
          <w:b/>
          <w:sz w:val="32"/>
          <w:szCs w:val="32"/>
        </w:rPr>
      </w:pPr>
      <w:r w:rsidRPr="00C067C8">
        <w:rPr>
          <w:b/>
          <w:sz w:val="32"/>
          <w:szCs w:val="32"/>
        </w:rPr>
        <w:t>Раздел</w:t>
      </w:r>
      <w:r>
        <w:rPr>
          <w:b/>
          <w:sz w:val="32"/>
          <w:szCs w:val="32"/>
        </w:rPr>
        <w:t xml:space="preserve"> 3.  </w:t>
      </w:r>
      <w:r w:rsidRPr="00C067C8">
        <w:rPr>
          <w:b/>
          <w:sz w:val="32"/>
          <w:szCs w:val="32"/>
        </w:rPr>
        <w:t>Концепция развития ДОУ</w:t>
      </w:r>
    </w:p>
    <w:p w:rsidR="00182791" w:rsidRDefault="00182791" w:rsidP="001B620C">
      <w:pPr>
        <w:ind w:firstLine="900"/>
        <w:rPr>
          <w:b/>
          <w:sz w:val="32"/>
          <w:szCs w:val="32"/>
        </w:rPr>
      </w:pPr>
    </w:p>
    <w:p w:rsidR="00182791" w:rsidRPr="00657F2F" w:rsidRDefault="00182791" w:rsidP="001B620C">
      <w:pPr>
        <w:numPr>
          <w:ilvl w:val="0"/>
          <w:numId w:val="30"/>
        </w:numPr>
        <w:ind w:left="0" w:firstLine="0"/>
        <w:rPr>
          <w:sz w:val="28"/>
          <w:szCs w:val="28"/>
        </w:rPr>
      </w:pPr>
      <w:r w:rsidRPr="00657F2F">
        <w:rPr>
          <w:sz w:val="28"/>
          <w:szCs w:val="28"/>
        </w:rPr>
        <w:t>Базисное основание</w:t>
      </w:r>
    </w:p>
    <w:p w:rsidR="00182791" w:rsidRPr="00657F2F" w:rsidRDefault="00182791" w:rsidP="001B620C">
      <w:pPr>
        <w:numPr>
          <w:ilvl w:val="0"/>
          <w:numId w:val="30"/>
        </w:numPr>
        <w:ind w:left="0" w:firstLine="0"/>
        <w:rPr>
          <w:sz w:val="28"/>
          <w:szCs w:val="28"/>
        </w:rPr>
      </w:pPr>
      <w:r w:rsidRPr="00657F2F">
        <w:rPr>
          <w:sz w:val="28"/>
          <w:szCs w:val="28"/>
        </w:rPr>
        <w:t>Организационно-педагогические структуры ДОУ</w:t>
      </w:r>
    </w:p>
    <w:p w:rsidR="00182791" w:rsidRPr="00657F2F" w:rsidRDefault="00182791" w:rsidP="001B620C">
      <w:pPr>
        <w:numPr>
          <w:ilvl w:val="0"/>
          <w:numId w:val="30"/>
        </w:numPr>
        <w:ind w:left="0" w:firstLine="0"/>
        <w:rPr>
          <w:sz w:val="28"/>
          <w:szCs w:val="28"/>
        </w:rPr>
      </w:pPr>
      <w:r w:rsidRPr="00657F2F">
        <w:rPr>
          <w:sz w:val="28"/>
          <w:szCs w:val="28"/>
        </w:rPr>
        <w:t>Образовательный процесс</w:t>
      </w:r>
    </w:p>
    <w:p w:rsidR="00182791" w:rsidRPr="00657F2F" w:rsidRDefault="00182791" w:rsidP="001B620C">
      <w:pPr>
        <w:numPr>
          <w:ilvl w:val="0"/>
          <w:numId w:val="30"/>
        </w:numPr>
        <w:ind w:left="0" w:firstLine="0"/>
        <w:rPr>
          <w:sz w:val="28"/>
          <w:szCs w:val="28"/>
        </w:rPr>
      </w:pPr>
      <w:r w:rsidRPr="00657F2F">
        <w:rPr>
          <w:sz w:val="28"/>
          <w:szCs w:val="28"/>
        </w:rPr>
        <w:t>Условия реализации образовательного процесса</w:t>
      </w:r>
    </w:p>
    <w:p w:rsidR="00182791" w:rsidRPr="00657F2F" w:rsidRDefault="00182791" w:rsidP="001B620C">
      <w:pPr>
        <w:numPr>
          <w:ilvl w:val="0"/>
          <w:numId w:val="30"/>
        </w:numPr>
        <w:ind w:left="0" w:firstLine="0"/>
        <w:rPr>
          <w:b/>
          <w:sz w:val="28"/>
          <w:szCs w:val="28"/>
        </w:rPr>
      </w:pPr>
      <w:r w:rsidRPr="00657F2F">
        <w:rPr>
          <w:sz w:val="28"/>
          <w:szCs w:val="28"/>
        </w:rPr>
        <w:t>Управление ДОУ</w:t>
      </w:r>
    </w:p>
    <w:p w:rsidR="00182791" w:rsidRPr="00C27009" w:rsidRDefault="00182791" w:rsidP="001B620C">
      <w:pPr>
        <w:ind w:firstLine="900"/>
        <w:jc w:val="both"/>
        <w:rPr>
          <w:sz w:val="28"/>
          <w:szCs w:val="28"/>
        </w:rPr>
      </w:pPr>
      <w:r w:rsidRPr="00C27009">
        <w:rPr>
          <w:sz w:val="28"/>
          <w:szCs w:val="28"/>
        </w:rPr>
        <w:t>В</w:t>
      </w:r>
      <w:r>
        <w:rPr>
          <w:sz w:val="28"/>
          <w:szCs w:val="28"/>
        </w:rPr>
        <w:t>ся работа МБДОУ  №68 «Лукоморье</w:t>
      </w:r>
      <w:r w:rsidRPr="00C27009">
        <w:rPr>
          <w:sz w:val="28"/>
          <w:szCs w:val="28"/>
        </w:rPr>
        <w:t>» на создание определенного жизненного пространства для детей, способствующему полноценному развитию физических и интеллектуально-нравственных возможностей дошкольников, приобщение к достижениям культуры, ценностям окружающего мира.</w:t>
      </w:r>
    </w:p>
    <w:p w:rsidR="00182791" w:rsidRPr="00C27009" w:rsidRDefault="00182791" w:rsidP="001B620C">
      <w:pPr>
        <w:ind w:firstLine="900"/>
        <w:jc w:val="both"/>
        <w:rPr>
          <w:sz w:val="28"/>
          <w:szCs w:val="28"/>
        </w:rPr>
      </w:pPr>
      <w:r w:rsidRPr="00C27009">
        <w:rPr>
          <w:sz w:val="28"/>
          <w:szCs w:val="28"/>
        </w:rPr>
        <w:t xml:space="preserve">В </w:t>
      </w:r>
      <w:r>
        <w:rPr>
          <w:sz w:val="28"/>
          <w:szCs w:val="28"/>
        </w:rPr>
        <w:t>МБ</w:t>
      </w:r>
      <w:r w:rsidRPr="00C27009">
        <w:rPr>
          <w:sz w:val="28"/>
          <w:szCs w:val="28"/>
        </w:rPr>
        <w:t xml:space="preserve">ДОУ создаются условия для качественного пребывания детей, с учетом их индивидуальных особенностей и способностей. Это подразумевает введение подгрупповых и индивидуальных занятий не только в группах, но и со специалистами </w:t>
      </w:r>
      <w:r>
        <w:rPr>
          <w:sz w:val="28"/>
          <w:szCs w:val="28"/>
        </w:rPr>
        <w:t>МБ</w:t>
      </w:r>
      <w:r w:rsidRPr="00C27009">
        <w:rPr>
          <w:sz w:val="28"/>
          <w:szCs w:val="28"/>
        </w:rPr>
        <w:t>ДОУ (учитель-логопед, психолог, музыкальный руководитель, ин</w:t>
      </w:r>
      <w:r>
        <w:rPr>
          <w:sz w:val="28"/>
          <w:szCs w:val="28"/>
        </w:rPr>
        <w:t xml:space="preserve">структор по физкультуре, </w:t>
      </w:r>
      <w:r w:rsidRPr="00C27009">
        <w:rPr>
          <w:sz w:val="28"/>
          <w:szCs w:val="28"/>
        </w:rPr>
        <w:t xml:space="preserve"> специалист по  изодеяте</w:t>
      </w:r>
      <w:r>
        <w:rPr>
          <w:sz w:val="28"/>
          <w:szCs w:val="28"/>
        </w:rPr>
        <w:t>льности</w:t>
      </w:r>
      <w:r w:rsidRPr="00C2700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 w:rsidRPr="00C27009">
        <w:rPr>
          <w:sz w:val="28"/>
          <w:szCs w:val="28"/>
        </w:rPr>
        <w:t>Работа педагогического коллектива совместно с медицинскими работниками и психологической службой будет направлена как на адаптацию ребенка  в социуме (раскрепощение условий  жизни ребенка), так и на развитие физического, умственного и психического</w:t>
      </w:r>
      <w:r>
        <w:rPr>
          <w:sz w:val="28"/>
          <w:szCs w:val="28"/>
        </w:rPr>
        <w:t xml:space="preserve"> развития.</w:t>
      </w:r>
    </w:p>
    <w:p w:rsidR="00182791" w:rsidRDefault="00182791" w:rsidP="001B620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Детский сад – это второй дом, где живут и любят, и вся воспитательная, развивающая, обучающая и коррекционная работа строится с учетом интересов и возможностей ребенка. Организация всех видов деятельности детей постоянно будет находиться в центре внимания педагогического коллектива. Воспитатели, специалисты не рядом, не над, а только вместе с ребенком. Педагоги должны видеть в ребенке личность, должны уметь стать на позицию ребенка, учитывать его точку зрения, его интересы, отклонения в развитии (недоразвитие речи) и не интегрировать его чувства и эмоции.</w:t>
      </w:r>
    </w:p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Преобладающее значение в работе МБДОУ уделялось и будет уделяться адаптации ребенка к окружающей его действительности через игру и игровую деятельность, т.к. через игру приобретается опыт взаимодействия и взаимопонимания, а так же быстрее развиваются познавательные и интеллектуальные способности детей.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 xml:space="preserve">В настоящее время одним из наиболее перспективных направлений в системе дошкольного образования является поиск путей, обеспечивающих интеграцию образовательного процесса, ориентированного на развитие личности и предусматривающего в своей основе лично-ориентированную модель образования. Это предполагает существование между взрослыми и детьми отношений сотрудничества и партнерства, нацеливает работников образовательных учреждений на творческое отношение к своей деятельности, формирует у них потребность к постоянному саморазвитию и самостановлению. 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 xml:space="preserve">В этой связи перед практическими работниками детского сада встала задача создания единой системы образовательно-оздоровительного процесса, построенной на интегративной основе. Должны быть разработаны не только принципы целостного подхода к содержанию образования и оздоровления, но и личностно-ориентированной организации педагогического процесса, направленного на оздоровление и развитие ребенка с проблемами в здоровье. 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личностной позиции, получение ребенком качественного образования как средства для перехода на последующие возрастные ступени развития, обучения и воспитания.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u w:val="single"/>
          <w:lang w:eastAsia="ar-SA"/>
        </w:rPr>
        <w:t>Ценность здоровья</w:t>
      </w:r>
      <w:r w:rsidRPr="00E41E14">
        <w:rPr>
          <w:color w:val="000000"/>
          <w:sz w:val="28"/>
          <w:szCs w:val="28"/>
          <w:lang w:eastAsia="ar-SA"/>
        </w:rPr>
        <w:t xml:space="preserve"> - требует создания в образовательном учреждении условий для сохранения и укрепления здоровья детей (как физического, так и психического), приобщение их к ЗОЖ, формирования основ физической культуры и валеологической грамотности.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u w:val="single"/>
          <w:lang w:eastAsia="ar-SA"/>
        </w:rPr>
        <w:t>Ценность развития</w:t>
      </w:r>
      <w:r w:rsidRPr="00E41E14">
        <w:rPr>
          <w:color w:val="000000"/>
          <w:sz w:val="28"/>
          <w:szCs w:val="28"/>
          <w:lang w:eastAsia="ar-SA"/>
        </w:rPr>
        <w:t xml:space="preserve"> - направляет внимание на построение развивающего образовательного процесса, в котором актуализируются достижения и жизненный опыт каждого ребенка, 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u w:val="single"/>
          <w:lang w:eastAsia="ar-SA"/>
        </w:rPr>
        <w:t>Ценность детства</w:t>
      </w:r>
      <w:r w:rsidRPr="00E41E14">
        <w:rPr>
          <w:color w:val="000000"/>
          <w:sz w:val="28"/>
          <w:szCs w:val="28"/>
          <w:lang w:eastAsia="ar-SA"/>
        </w:rPr>
        <w:t xml:space="preserve"> – акцентирует внимание на том, что детство – это неповторимый, самоценный и отличающийся от взрослого период жизни, особая культура, характеризующаяся целостным мировосприятием, открытостью миру, чуткостью, эмоциональностью, непосредственностью, готовностью к образованию. Специфика 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и взрослого миров.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u w:val="single"/>
          <w:lang w:eastAsia="ar-SA"/>
        </w:rPr>
        <w:t>Ценность сотрудничества</w:t>
      </w:r>
      <w:r w:rsidRPr="00E41E14">
        <w:rPr>
          <w:color w:val="000000"/>
          <w:sz w:val="28"/>
          <w:szCs w:val="28"/>
          <w:lang w:eastAsia="ar-SA"/>
        </w:rPr>
        <w:t xml:space="preserve"> – предполагает, что сотрудничество, партнерство, диалог, гуманное отношение рассматриваются как основной фактор образования и источник обновления образовательной системы. </w:t>
      </w:r>
    </w:p>
    <w:p w:rsidR="00182791" w:rsidRPr="00E41E14" w:rsidRDefault="00182791" w:rsidP="001B620C">
      <w:pPr>
        <w:jc w:val="both"/>
      </w:pPr>
      <w:r w:rsidRPr="00E41E14">
        <w:rPr>
          <w:b/>
          <w:color w:val="000000"/>
          <w:sz w:val="28"/>
          <w:szCs w:val="28"/>
          <w:lang w:eastAsia="ar-SA"/>
        </w:rPr>
        <w:t>Основными целевыми установками должны стать:</w:t>
      </w:r>
    </w:p>
    <w:p w:rsidR="00182791" w:rsidRPr="00E41E14" w:rsidRDefault="00182791" w:rsidP="001B620C">
      <w:pPr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реализация комплексной образовательной программы, обеспечивающей равные стартовые возможности для всех детей раннего и дошкольного возраста, в общеразвивающих группах;</w:t>
      </w:r>
    </w:p>
    <w:p w:rsidR="00182791" w:rsidRPr="00E41E14" w:rsidRDefault="00182791" w:rsidP="001B620C">
      <w:pPr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создание оптимальных условий для дифференциации и индивидуализации образовательного процесса посредством организации комплексного психолого-медико-педагогического сопровождения воспитаннико и их родителей (комплексный мониторинг, ведение индивидуальных паспортов и  маршрутов развития и здоровья ребёнка, ведение портфолио дошкольника);</w:t>
      </w:r>
    </w:p>
    <w:p w:rsidR="00182791" w:rsidRPr="00E41E14" w:rsidRDefault="00182791" w:rsidP="001B620C">
      <w:pPr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максимальное удовлетворение потребностей заинтересованного населения в новых формах дошкольного образования; расширение перечня дополнительных услуг за счет наиболее полного учета оздоровительно-образовательного потенциала социума;</w:t>
      </w:r>
    </w:p>
    <w:p w:rsidR="00182791" w:rsidRPr="00E41E14" w:rsidRDefault="00182791" w:rsidP="001B620C">
      <w:pPr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достижение высокого качества образовательных услуг за счет совершенствования ресурсного обеспечения образовательного процесса (повышение профессиональной компетентности сотрудников, укрепление межведомственных связей учреждения, подведение образовательного процесса под научные основы, совершенствование материально-технической базы и предметно-развивающей среды, модернизация нормативно-правовой базы организации образовательного процесса в режиме развития).</w:t>
      </w:r>
    </w:p>
    <w:p w:rsidR="00182791" w:rsidRPr="00E41E14" w:rsidRDefault="00182791" w:rsidP="001B620C">
      <w:r w:rsidRPr="00E41E14">
        <w:rPr>
          <w:b/>
          <w:color w:val="000000"/>
          <w:sz w:val="28"/>
          <w:szCs w:val="28"/>
          <w:lang w:eastAsia="ar-SA"/>
        </w:rPr>
        <w:t>В основе концепции развития как адаптивной модели дошкольного образовательного учреждения лежит возможность: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ранней диагностики и динамического наблюдения отклонений в психофизическом развитии детей;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вариативного набора разноуровневых программ для детей с учетом их индивидуальных личностных особенностей и резервных возможностей;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 xml:space="preserve">интеграции детей с различным состоянием здоровья, уровнем развития, степенью адаптированности </w:t>
      </w:r>
      <w:r>
        <w:rPr>
          <w:color w:val="000000"/>
          <w:sz w:val="28"/>
          <w:szCs w:val="28"/>
          <w:lang w:eastAsia="ar-SA"/>
        </w:rPr>
        <w:t xml:space="preserve"> </w:t>
      </w:r>
      <w:r w:rsidRPr="00E41E14">
        <w:rPr>
          <w:color w:val="000000"/>
          <w:sz w:val="28"/>
          <w:szCs w:val="28"/>
          <w:lang w:eastAsia="ar-SA"/>
        </w:rPr>
        <w:t>в условиях дифференцированных микрогрупп для достижения максимального качества образовательного процесса;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 xml:space="preserve">создания целостной системы, в которой все этапы работы с ребенком, были бы взаимосвязаны. </w:t>
      </w:r>
    </w:p>
    <w:p w:rsidR="00182791" w:rsidRPr="00E41E14" w:rsidRDefault="00182791" w:rsidP="001B620C">
      <w:pPr>
        <w:jc w:val="center"/>
      </w:pPr>
      <w:r w:rsidRPr="00E41E14">
        <w:rPr>
          <w:b/>
          <w:color w:val="000000"/>
          <w:sz w:val="28"/>
          <w:szCs w:val="28"/>
          <w:lang w:eastAsia="ar-SA"/>
        </w:rPr>
        <w:t>Миссия дошкольного учреждения:</w:t>
      </w:r>
    </w:p>
    <w:p w:rsidR="00182791" w:rsidRPr="00E41E14" w:rsidRDefault="00182791" w:rsidP="001B620C">
      <w:r w:rsidRPr="00E41E14">
        <w:rPr>
          <w:color w:val="000000"/>
          <w:sz w:val="28"/>
          <w:szCs w:val="28"/>
          <w:lang w:eastAsia="ar-SA"/>
        </w:rPr>
        <w:t xml:space="preserve"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развития, как основы их успешного обучения в школе. </w:t>
      </w:r>
    </w:p>
    <w:p w:rsidR="00182791" w:rsidRPr="00E41E14" w:rsidRDefault="00182791" w:rsidP="001B620C">
      <w:r w:rsidRPr="00E41E14">
        <w:rPr>
          <w:b/>
          <w:color w:val="000000"/>
          <w:sz w:val="28"/>
          <w:szCs w:val="28"/>
          <w:lang w:eastAsia="ar-SA"/>
        </w:rPr>
        <w:t>Механизмы реализации программы:</w:t>
      </w:r>
    </w:p>
    <w:p w:rsidR="00182791" w:rsidRPr="00E41E14" w:rsidRDefault="00182791" w:rsidP="001B620C">
      <w:r w:rsidRPr="00E41E14">
        <w:rPr>
          <w:color w:val="000000"/>
          <w:sz w:val="28"/>
          <w:szCs w:val="28"/>
          <w:lang w:eastAsia="ar-SA"/>
        </w:rPr>
        <w:t>Программу развития дошкольного образовательного учреждения планируется реализовывать на нескольких организационных уровнях: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08"/>
        <w:gridCol w:w="5760"/>
      </w:tblGrid>
      <w:tr w:rsidR="00182791" w:rsidRPr="00E41E14" w:rsidTr="00741A0B">
        <w:tc>
          <w:tcPr>
            <w:tcW w:w="3708" w:type="dxa"/>
          </w:tcPr>
          <w:p w:rsidR="00182791" w:rsidRPr="00E41E14" w:rsidRDefault="00182791" w:rsidP="00741A0B">
            <w:pPr>
              <w:jc w:val="center"/>
            </w:pPr>
            <w:r w:rsidRPr="00E41E14">
              <w:rPr>
                <w:b/>
                <w:color w:val="000000"/>
                <w:sz w:val="28"/>
                <w:szCs w:val="28"/>
                <w:lang w:eastAsia="ar-SA"/>
              </w:rPr>
              <w:t>Уровень реализации</w:t>
            </w:r>
          </w:p>
        </w:tc>
        <w:tc>
          <w:tcPr>
            <w:tcW w:w="5760" w:type="dxa"/>
          </w:tcPr>
          <w:p w:rsidR="00182791" w:rsidRPr="00E41E14" w:rsidRDefault="00182791" w:rsidP="00741A0B">
            <w:pPr>
              <w:jc w:val="center"/>
            </w:pPr>
            <w:r w:rsidRPr="00E41E14">
              <w:rPr>
                <w:b/>
                <w:color w:val="000000"/>
                <w:sz w:val="28"/>
                <w:szCs w:val="28"/>
                <w:lang w:eastAsia="ar-SA"/>
              </w:rPr>
              <w:t>Потребитель (участник)</w:t>
            </w:r>
          </w:p>
        </w:tc>
      </w:tr>
      <w:tr w:rsidR="00182791" w:rsidRPr="00E41E14" w:rsidTr="00741A0B">
        <w:tc>
          <w:tcPr>
            <w:tcW w:w="3708" w:type="dxa"/>
          </w:tcPr>
          <w:p w:rsidR="00182791" w:rsidRPr="00E41E14" w:rsidRDefault="00182791" w:rsidP="00741A0B">
            <w:pPr>
              <w:jc w:val="both"/>
            </w:pPr>
            <w:r w:rsidRPr="00E41E14">
              <w:rPr>
                <w:color w:val="000000"/>
                <w:sz w:val="28"/>
                <w:szCs w:val="28"/>
                <w:lang w:eastAsia="ar-SA"/>
              </w:rPr>
              <w:t>Персональный (индивидуальный) уровень</w:t>
            </w:r>
          </w:p>
        </w:tc>
        <w:tc>
          <w:tcPr>
            <w:tcW w:w="5760" w:type="dxa"/>
          </w:tcPr>
          <w:p w:rsidR="00182791" w:rsidRPr="00E41E14" w:rsidRDefault="00182791" w:rsidP="00741A0B">
            <w:pPr>
              <w:jc w:val="both"/>
            </w:pPr>
            <w:r w:rsidRPr="00E41E14">
              <w:rPr>
                <w:color w:val="000000"/>
                <w:sz w:val="28"/>
                <w:szCs w:val="28"/>
                <w:lang w:eastAsia="ar-SA"/>
              </w:rPr>
              <w:t>Ребенок, педагог, родители</w:t>
            </w:r>
          </w:p>
        </w:tc>
      </w:tr>
      <w:tr w:rsidR="00182791" w:rsidRPr="00E41E14" w:rsidTr="00741A0B">
        <w:tc>
          <w:tcPr>
            <w:tcW w:w="3708" w:type="dxa"/>
          </w:tcPr>
          <w:p w:rsidR="00182791" w:rsidRPr="00E41E14" w:rsidRDefault="00182791" w:rsidP="00741A0B">
            <w:pPr>
              <w:jc w:val="both"/>
            </w:pPr>
            <w:r w:rsidRPr="00E41E14">
              <w:rPr>
                <w:color w:val="000000"/>
                <w:sz w:val="28"/>
                <w:szCs w:val="28"/>
                <w:lang w:eastAsia="ar-SA"/>
              </w:rPr>
              <w:t>Групповой уровень</w:t>
            </w:r>
          </w:p>
        </w:tc>
        <w:tc>
          <w:tcPr>
            <w:tcW w:w="5760" w:type="dxa"/>
          </w:tcPr>
          <w:p w:rsidR="00182791" w:rsidRPr="00E41E14" w:rsidRDefault="00182791" w:rsidP="00741A0B">
            <w:pPr>
              <w:jc w:val="both"/>
            </w:pPr>
            <w:r w:rsidRPr="00E41E14">
              <w:rPr>
                <w:color w:val="000000"/>
                <w:sz w:val="28"/>
                <w:szCs w:val="28"/>
                <w:lang w:eastAsia="ar-SA"/>
              </w:rPr>
              <w:t>Группы детского сада, воспитатели групп, родители воспитанников</w:t>
            </w:r>
          </w:p>
        </w:tc>
      </w:tr>
      <w:tr w:rsidR="00182791" w:rsidRPr="00E41E14" w:rsidTr="00741A0B">
        <w:tc>
          <w:tcPr>
            <w:tcW w:w="3708" w:type="dxa"/>
          </w:tcPr>
          <w:p w:rsidR="00182791" w:rsidRPr="00E41E14" w:rsidRDefault="00182791" w:rsidP="00741A0B">
            <w:pPr>
              <w:jc w:val="both"/>
            </w:pPr>
            <w:r w:rsidRPr="00E41E14">
              <w:rPr>
                <w:color w:val="000000"/>
                <w:sz w:val="28"/>
                <w:szCs w:val="28"/>
                <w:lang w:eastAsia="ar-SA"/>
              </w:rPr>
              <w:t>Общий уровень внутри учреждения</w:t>
            </w:r>
          </w:p>
        </w:tc>
        <w:tc>
          <w:tcPr>
            <w:tcW w:w="5760" w:type="dxa"/>
          </w:tcPr>
          <w:p w:rsidR="00182791" w:rsidRPr="00E41E14" w:rsidRDefault="00182791" w:rsidP="00741A0B">
            <w:pPr>
              <w:jc w:val="both"/>
            </w:pPr>
            <w:r w:rsidRPr="00E41E14">
              <w:rPr>
                <w:color w:val="000000"/>
                <w:sz w:val="28"/>
                <w:szCs w:val="28"/>
                <w:lang w:eastAsia="ar-SA"/>
              </w:rPr>
              <w:t xml:space="preserve">Медицинский персонал, педагог-психолог, </w:t>
            </w:r>
          </w:p>
          <w:p w:rsidR="00182791" w:rsidRPr="00E41E14" w:rsidRDefault="00182791" w:rsidP="00741A0B">
            <w:pPr>
              <w:jc w:val="both"/>
            </w:pPr>
            <w:r w:rsidRPr="00E41E14">
              <w:rPr>
                <w:color w:val="000000"/>
                <w:sz w:val="28"/>
                <w:szCs w:val="28"/>
                <w:lang w:eastAsia="ar-SA"/>
              </w:rPr>
              <w:t xml:space="preserve">администрация </w:t>
            </w:r>
          </w:p>
        </w:tc>
      </w:tr>
      <w:tr w:rsidR="00182791" w:rsidRPr="00E41E14" w:rsidTr="00741A0B">
        <w:tc>
          <w:tcPr>
            <w:tcW w:w="3708" w:type="dxa"/>
          </w:tcPr>
          <w:p w:rsidR="00182791" w:rsidRPr="00E41E14" w:rsidRDefault="00182791" w:rsidP="00741A0B">
            <w:pPr>
              <w:jc w:val="both"/>
            </w:pPr>
            <w:r w:rsidRPr="00E41E14">
              <w:rPr>
                <w:color w:val="000000"/>
                <w:sz w:val="28"/>
                <w:szCs w:val="28"/>
                <w:lang w:eastAsia="ar-SA"/>
              </w:rPr>
              <w:t>Социальный уровень</w:t>
            </w:r>
          </w:p>
        </w:tc>
        <w:tc>
          <w:tcPr>
            <w:tcW w:w="5760" w:type="dxa"/>
          </w:tcPr>
          <w:p w:rsidR="00182791" w:rsidRPr="00E41E14" w:rsidRDefault="00182791" w:rsidP="00741A0B">
            <w:pPr>
              <w:jc w:val="both"/>
            </w:pPr>
            <w:r w:rsidRPr="00E41E14">
              <w:rPr>
                <w:color w:val="000000"/>
                <w:sz w:val="28"/>
                <w:szCs w:val="28"/>
                <w:lang w:eastAsia="ar-SA"/>
              </w:rPr>
              <w:t>Учреждения образования, здравоохранения, науки, культуры и спорта</w:t>
            </w:r>
          </w:p>
        </w:tc>
      </w:tr>
    </w:tbl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 </w:t>
      </w:r>
    </w:p>
    <w:p w:rsidR="00182791" w:rsidRPr="00E41E14" w:rsidRDefault="00182791" w:rsidP="001B620C">
      <w:pPr>
        <w:jc w:val="both"/>
      </w:pPr>
      <w:r w:rsidRPr="00E41E14">
        <w:rPr>
          <w:b/>
          <w:color w:val="000000"/>
          <w:sz w:val="28"/>
          <w:szCs w:val="28"/>
          <w:lang w:eastAsia="ar-SA"/>
        </w:rPr>
        <w:t>Модель педагога детского сада (как желаемый результат).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Личность может воспитать только личность. Поэтому, в современных условиях важное значение приобретает образ педагога детского сада.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Качество дошкольного воспитания во многом определяется характером общения взрослого с ребенком. Проанализировав стиль общения педагогов учреждения с детьми, можно сделать выв</w:t>
      </w:r>
      <w:r>
        <w:rPr>
          <w:color w:val="000000"/>
          <w:sz w:val="28"/>
          <w:szCs w:val="28"/>
          <w:lang w:eastAsia="ar-SA"/>
        </w:rPr>
        <w:t>од, что большинство из них</w:t>
      </w:r>
      <w:r w:rsidRPr="00E41E14">
        <w:rPr>
          <w:color w:val="000000"/>
          <w:sz w:val="28"/>
          <w:szCs w:val="28"/>
          <w:lang w:eastAsia="ar-SA"/>
        </w:rPr>
        <w:t>, приняли новую тактику общения – субъект - субъектное отношение, основанное на принципах сотрудничества, в котором позиция педагога исходит из интересов ребенка и перспектив его дальнейшего развития.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Анализируя основные цели и направления деятельности детского сада в будущем, можно определить следующую модель педагога детского сада (как желаемый результат):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1</w:t>
      </w:r>
      <w:r w:rsidRPr="00E41E14">
        <w:rPr>
          <w:b/>
          <w:color w:val="000000"/>
          <w:sz w:val="28"/>
          <w:szCs w:val="28"/>
          <w:lang w:eastAsia="ar-SA"/>
        </w:rPr>
        <w:t>.Профессионализм воспитателя:</w:t>
      </w:r>
    </w:p>
    <w:p w:rsidR="00182791" w:rsidRPr="00E41E14" w:rsidRDefault="00182791" w:rsidP="001B620C">
      <w:pPr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имеет необходимую педагогическую и психологическую подготовку;</w:t>
      </w:r>
    </w:p>
    <w:p w:rsidR="00182791" w:rsidRPr="00E41E14" w:rsidRDefault="00182791" w:rsidP="001B620C">
      <w:pPr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владеет основами необходимых знаний и умений согласно нормативным документам;</w:t>
      </w:r>
    </w:p>
    <w:p w:rsidR="00182791" w:rsidRPr="00E41E14" w:rsidRDefault="00182791" w:rsidP="001B620C">
      <w:pPr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свободно ориентируется в современных психолого-педагогических концепциях обучения, воспитания и здоровьесбережения, использует их как основу в своей педагогической деятельности;</w:t>
      </w:r>
    </w:p>
    <w:p w:rsidR="00182791" w:rsidRPr="00E41E14" w:rsidRDefault="00182791" w:rsidP="001B620C">
      <w:pPr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владеет умением планировать и оценивать уровень развития детей своей группы;</w:t>
      </w:r>
    </w:p>
    <w:p w:rsidR="00182791" w:rsidRPr="00E41E14" w:rsidRDefault="00182791" w:rsidP="001B620C">
      <w:pPr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</w:t>
      </w:r>
    </w:p>
    <w:p w:rsidR="00182791" w:rsidRPr="00E41E14" w:rsidRDefault="00182791" w:rsidP="001B620C">
      <w:pPr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проявляет творчество и интерес к педагогической деятельности;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умеет работать с техническими средствами обучения, видит перспективу применения ИКТ в образовательном процессе;</w:t>
      </w:r>
    </w:p>
    <w:p w:rsidR="00182791" w:rsidRPr="00E41E14" w:rsidRDefault="00182791" w:rsidP="001B620C">
      <w:pPr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стимулирует активность детей на занятии,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материала. Широко практикует активные формы обучения;</w:t>
      </w:r>
    </w:p>
    <w:p w:rsidR="00182791" w:rsidRPr="00E41E14" w:rsidRDefault="00182791" w:rsidP="001B620C">
      <w:pPr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реализует систему комплексного психолого-медико-педагогического сопровождения воспитанников и их родителей;</w:t>
      </w:r>
    </w:p>
    <w:p w:rsidR="00182791" w:rsidRPr="00E41E14" w:rsidRDefault="00182791" w:rsidP="001B620C">
      <w:pPr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 xml:space="preserve">владеет способами оптимизации образовательного процесса путем включения в него новых форм дошкольного образования, расширения перечня дополнительных образовательных и оздоровительных услуг. </w:t>
      </w:r>
    </w:p>
    <w:p w:rsidR="00182791" w:rsidRPr="00E41E14" w:rsidRDefault="00182791" w:rsidP="001B620C">
      <w:pPr>
        <w:ind w:left="360"/>
        <w:jc w:val="both"/>
      </w:pPr>
      <w:r w:rsidRPr="00E41E14">
        <w:rPr>
          <w:color w:val="000000"/>
          <w:sz w:val="28"/>
          <w:szCs w:val="28"/>
          <w:lang w:eastAsia="ar-SA"/>
        </w:rPr>
        <w:t> </w:t>
      </w:r>
    </w:p>
    <w:p w:rsidR="00182791" w:rsidRPr="00E41E14" w:rsidRDefault="00182791" w:rsidP="001B620C">
      <w:pPr>
        <w:jc w:val="both"/>
      </w:pPr>
      <w:r w:rsidRPr="00E41E14">
        <w:rPr>
          <w:b/>
          <w:color w:val="000000"/>
          <w:sz w:val="28"/>
          <w:szCs w:val="28"/>
          <w:lang w:eastAsia="ar-SA"/>
        </w:rPr>
        <w:t>2. Проявление организационно-методических умений: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использует в работе инновационные технологии;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включает родителей в деятельность, направленную на создание условий, способствующих развитию, оздоровлению и воспитанию  их детей; формирует у родителей позитивное отношение к овладению знаниями педагогики и психологии;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владеет навыками анализа, прогнозирования и планирования своей деятельности.</w:t>
      </w:r>
    </w:p>
    <w:p w:rsidR="00182791" w:rsidRPr="00E41E14" w:rsidRDefault="00182791" w:rsidP="001B620C">
      <w:pPr>
        <w:ind w:left="360"/>
        <w:jc w:val="both"/>
      </w:pPr>
      <w:r w:rsidRPr="00E41E14">
        <w:rPr>
          <w:color w:val="000000"/>
          <w:sz w:val="28"/>
          <w:szCs w:val="28"/>
          <w:lang w:eastAsia="ar-SA"/>
        </w:rPr>
        <w:t> </w:t>
      </w:r>
    </w:p>
    <w:p w:rsidR="00182791" w:rsidRPr="00E41E14" w:rsidRDefault="00182791" w:rsidP="001B620C">
      <w:pPr>
        <w:jc w:val="both"/>
      </w:pPr>
      <w:r w:rsidRPr="00E41E14">
        <w:rPr>
          <w:b/>
          <w:color w:val="000000"/>
          <w:sz w:val="28"/>
          <w:szCs w:val="28"/>
          <w:lang w:eastAsia="ar-SA"/>
        </w:rPr>
        <w:t>3.Личностные качества педагога: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имеет четко выработанную жизненную позицию, не противоречащую моральным нормам общества;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обладает развитой эмпатией: эмоциональной отзывчивостью на переживание ребенка, чуткостью, доброжелательностью, заботливостью; тактичностью;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владеет педагогическим тактом, умеет сохранять личностное достоинство, не ущемляя самолюбие детей, их родителей, коллег по работе;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обладает рефлексивными умениями: умением размышлять над причинами успехов и неудач, ошибок и затруднений в воспитании и обучении детей;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креативен;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воплощает идеи гуманизации педагогического процесса;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развивает коммуникативно-адаптивные механизмы своей личности и личности ребенка с целью успешной интеграции в социуме;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ведет работу по организации тесного взаимодействия медико-педагогического персонала учреждения, родителей и социума.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 </w:t>
      </w:r>
    </w:p>
    <w:p w:rsidR="00182791" w:rsidRPr="00E41E14" w:rsidRDefault="00182791" w:rsidP="001B620C">
      <w:pPr>
        <w:jc w:val="center"/>
      </w:pPr>
      <w:r w:rsidRPr="00E41E14">
        <w:rPr>
          <w:b/>
          <w:color w:val="000000"/>
          <w:sz w:val="28"/>
          <w:szCs w:val="28"/>
          <w:lang w:eastAsia="ar-SA"/>
        </w:rPr>
        <w:t xml:space="preserve"> Модель выпускника дошкольного учреждения </w:t>
      </w:r>
    </w:p>
    <w:p w:rsidR="00182791" w:rsidRPr="00E41E14" w:rsidRDefault="00182791" w:rsidP="001B620C">
      <w:pPr>
        <w:jc w:val="center"/>
      </w:pPr>
      <w:r w:rsidRPr="00E41E14">
        <w:rPr>
          <w:b/>
          <w:color w:val="000000"/>
          <w:sz w:val="28"/>
          <w:szCs w:val="28"/>
          <w:lang w:eastAsia="ar-SA"/>
        </w:rPr>
        <w:t>(как желаемый результат):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 xml:space="preserve">Период от рождения до поступления в школу является возрастом наиболее стремительного физического и психического развития ребенка,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 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Дошкольное образование призвано обеспечить создание основного фундамента развития ребенка - формирование базовой культуры его личности. Это позволит ему успешно овладеть видами деятельности и областями знаний на других ступенях образования.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Выпускник детского сада может обладать следующими характеристиками: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b/>
          <w:color w:val="000000"/>
          <w:sz w:val="28"/>
          <w:szCs w:val="28"/>
          <w:lang w:eastAsia="ar-SA"/>
        </w:rPr>
        <w:t xml:space="preserve">здоровье </w:t>
      </w:r>
      <w:r w:rsidRPr="00E41E14">
        <w:rPr>
          <w:color w:val="000000"/>
          <w:sz w:val="28"/>
          <w:szCs w:val="28"/>
          <w:lang w:eastAsia="ar-SA"/>
        </w:rPr>
        <w:t>- уменьшение количества простудных заболеваний, дней болезни, снижение частоты проявлений хронических заболеваний, коррекция функциональных отклонений и отклонений в физическом развитии – положительная динамика;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b/>
          <w:color w:val="000000"/>
          <w:sz w:val="28"/>
          <w:szCs w:val="28"/>
          <w:lang w:eastAsia="ar-SA"/>
        </w:rPr>
        <w:t>коммуникативная компетентность</w:t>
      </w:r>
      <w:r w:rsidRPr="00E41E14">
        <w:rPr>
          <w:color w:val="000000"/>
          <w:sz w:val="28"/>
          <w:szCs w:val="28"/>
          <w:lang w:eastAsia="ar-SA"/>
        </w:rPr>
        <w:t xml:space="preserve"> - умение общаться со взрослыми и сверстниками, владение средствами вербального и невербального выражения своих чувств, состояний, переживаний и настроений, желаний, умение понятными средствами выразить отношение к окружающим людям и их поступкам;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b/>
          <w:color w:val="000000"/>
          <w:sz w:val="28"/>
          <w:szCs w:val="28"/>
          <w:lang w:eastAsia="ar-SA"/>
        </w:rPr>
        <w:t>физическая компетентность</w:t>
      </w:r>
      <w:r w:rsidRPr="00E41E14">
        <w:rPr>
          <w:color w:val="000000"/>
          <w:sz w:val="28"/>
          <w:szCs w:val="28"/>
          <w:lang w:eastAsia="ar-SA"/>
        </w:rPr>
        <w:t xml:space="preserve"> - осознание себя живым организмом, забота о своем здоровье, желание физического совершенствования с учетом возрастных и индивидуальных возможностей;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b/>
          <w:color w:val="000000"/>
          <w:sz w:val="28"/>
          <w:szCs w:val="28"/>
          <w:lang w:eastAsia="ar-SA"/>
        </w:rPr>
        <w:t>интеллектуальная компетентность</w:t>
      </w:r>
      <w:r w:rsidRPr="00E41E14">
        <w:rPr>
          <w:color w:val="000000"/>
          <w:sz w:val="28"/>
          <w:szCs w:val="28"/>
          <w:lang w:eastAsia="ar-SA"/>
        </w:rPr>
        <w:t xml:space="preserve"> - овладение разными способами решения поставленных задач, умение прогнозировать результат;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b/>
          <w:color w:val="000000"/>
          <w:sz w:val="28"/>
          <w:szCs w:val="28"/>
          <w:lang w:eastAsia="ar-SA"/>
        </w:rPr>
        <w:t>креативность</w:t>
      </w:r>
      <w:r w:rsidRPr="00E41E14">
        <w:rPr>
          <w:color w:val="000000"/>
          <w:sz w:val="28"/>
          <w:szCs w:val="28"/>
          <w:lang w:eastAsia="ar-SA"/>
        </w:rPr>
        <w:t xml:space="preserve"> - отношение к окружающему миру, как к объекту преобразования и открытия, умение создавать новый продукт, который отличается оригинальностью, вариативностью;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b/>
          <w:color w:val="000000"/>
          <w:sz w:val="28"/>
          <w:szCs w:val="28"/>
          <w:lang w:eastAsia="ar-SA"/>
        </w:rPr>
        <w:t>любознательность</w:t>
      </w:r>
      <w:r w:rsidRPr="00E41E14">
        <w:rPr>
          <w:color w:val="000000"/>
          <w:sz w:val="28"/>
          <w:szCs w:val="28"/>
          <w:lang w:eastAsia="ar-SA"/>
        </w:rPr>
        <w:t xml:space="preserve"> - исследовательский интерес ребенка;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b/>
          <w:color w:val="000000"/>
          <w:sz w:val="28"/>
          <w:szCs w:val="28"/>
          <w:lang w:eastAsia="ar-SA"/>
        </w:rPr>
        <w:t>инициативность и самостоятельность</w:t>
      </w:r>
      <w:r w:rsidRPr="00E41E14">
        <w:rPr>
          <w:color w:val="000000"/>
          <w:sz w:val="28"/>
          <w:szCs w:val="28"/>
          <w:lang w:eastAsia="ar-SA"/>
        </w:rPr>
        <w:t xml:space="preserve"> - умение проявлять инициативу во всех видах детской деятельности, в ситуациях общения с детьми и взрослыми, добиваться результатов;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b/>
          <w:color w:val="000000"/>
          <w:sz w:val="28"/>
          <w:szCs w:val="28"/>
          <w:lang w:eastAsia="ar-SA"/>
        </w:rPr>
        <w:t xml:space="preserve">ответственность </w:t>
      </w:r>
      <w:r w:rsidRPr="00E41E14">
        <w:rPr>
          <w:color w:val="000000"/>
          <w:sz w:val="28"/>
          <w:szCs w:val="28"/>
          <w:lang w:eastAsia="ar-SA"/>
        </w:rPr>
        <w:t>- обязательство за проявление собственной личной инициативы;</w:t>
      </w:r>
    </w:p>
    <w:p w:rsidR="00182791" w:rsidRPr="00E41E14" w:rsidRDefault="00182791" w:rsidP="001B620C">
      <w:pPr>
        <w:tabs>
          <w:tab w:val="num" w:pos="360"/>
        </w:tabs>
        <w:ind w:left="360" w:hanging="360"/>
        <w:jc w:val="both"/>
      </w:pPr>
      <w:r w:rsidRPr="00E41E14">
        <w:rPr>
          <w:rFonts w:ascii="Symbol" w:hAnsi="Symbol" w:cs="Symbol"/>
          <w:color w:val="000000"/>
          <w:sz w:val="28"/>
          <w:szCs w:val="28"/>
          <w:lang w:eastAsia="ar-SA"/>
        </w:rPr>
        <w:t>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b/>
          <w:color w:val="000000"/>
          <w:sz w:val="28"/>
          <w:szCs w:val="28"/>
          <w:lang w:eastAsia="ar-SA"/>
        </w:rPr>
        <w:t>произвольность</w:t>
      </w:r>
      <w:r w:rsidRPr="00E41E14">
        <w:rPr>
          <w:color w:val="000000"/>
          <w:sz w:val="28"/>
          <w:szCs w:val="28"/>
          <w:lang w:eastAsia="ar-SA"/>
        </w:rPr>
        <w:t xml:space="preserve"> - соподчинение собственных мотивов и мотивов других детей. Умение управлять своим поведением в соответствии с определенными сформированными у него представлениями, правилами и нормами.</w:t>
      </w:r>
    </w:p>
    <w:p w:rsidR="00182791" w:rsidRDefault="00182791" w:rsidP="001B620C">
      <w:pPr>
        <w:jc w:val="both"/>
        <w:rPr>
          <w:color w:val="000000"/>
          <w:sz w:val="28"/>
          <w:szCs w:val="28"/>
          <w:lang w:eastAsia="ar-SA"/>
        </w:rPr>
      </w:pPr>
      <w:r w:rsidRPr="00E41E14">
        <w:rPr>
          <w:color w:val="000000"/>
          <w:sz w:val="28"/>
          <w:szCs w:val="28"/>
          <w:lang w:eastAsia="ar-SA"/>
        </w:rPr>
        <w:t>Иными словами, мы должны выпустить ребенка, физически и психически здорового, приспособленного к условиям окружающей социальной среды, эмоционально раскрепощенного, легко идущего на контакт со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потенциалом.</w:t>
      </w:r>
    </w:p>
    <w:p w:rsidR="00182791" w:rsidRPr="00276EFE" w:rsidRDefault="00182791" w:rsidP="001B620C">
      <w:pPr>
        <w:jc w:val="both"/>
      </w:pPr>
    </w:p>
    <w:p w:rsidR="00182791" w:rsidRPr="00E41E14" w:rsidRDefault="00182791" w:rsidP="001B620C">
      <w:pPr>
        <w:tabs>
          <w:tab w:val="left" w:pos="540"/>
        </w:tabs>
        <w:jc w:val="center"/>
      </w:pPr>
      <w:r w:rsidRPr="00E41E14">
        <w:rPr>
          <w:b/>
          <w:color w:val="000000"/>
          <w:sz w:val="28"/>
          <w:szCs w:val="28"/>
          <w:lang w:eastAsia="ar-SA"/>
        </w:rPr>
        <w:t>Модель будущего дошкольного образовательного учреждения</w:t>
      </w:r>
    </w:p>
    <w:p w:rsidR="00182791" w:rsidRPr="00E41E14" w:rsidRDefault="00182791" w:rsidP="001B620C">
      <w:pPr>
        <w:tabs>
          <w:tab w:val="left" w:pos="540"/>
        </w:tabs>
        <w:jc w:val="center"/>
      </w:pPr>
      <w:r w:rsidRPr="00E41E14">
        <w:rPr>
          <w:b/>
          <w:color w:val="000000"/>
          <w:sz w:val="28"/>
          <w:szCs w:val="28"/>
          <w:lang w:eastAsia="ar-SA"/>
        </w:rPr>
        <w:t xml:space="preserve"> (как желаемый результат):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Перспектива новой модели учреждения предполагает:</w:t>
      </w:r>
    </w:p>
    <w:p w:rsidR="00182791" w:rsidRPr="00E41E14" w:rsidRDefault="00182791" w:rsidP="001B620C">
      <w:pPr>
        <w:tabs>
          <w:tab w:val="num" w:pos="360"/>
        </w:tabs>
        <w:jc w:val="both"/>
      </w:pPr>
      <w:r>
        <w:rPr>
          <w:rFonts w:ascii="Symbol" w:hAnsi="Symbol" w:cs="Symbol"/>
          <w:color w:val="000000"/>
          <w:sz w:val="28"/>
          <w:szCs w:val="28"/>
          <w:lang w:eastAsia="ar-SA"/>
        </w:rPr>
        <w:t></w:t>
      </w:r>
      <w:r w:rsidRPr="00E41E14">
        <w:rPr>
          <w:color w:val="000000"/>
          <w:sz w:val="14"/>
          <w:szCs w:val="14"/>
          <w:lang w:eastAsia="ar-SA"/>
        </w:rPr>
        <w:t xml:space="preserve"> </w:t>
      </w:r>
      <w:r w:rsidRPr="00E41E14">
        <w:rPr>
          <w:color w:val="000000"/>
          <w:sz w:val="28"/>
          <w:szCs w:val="28"/>
          <w:lang w:eastAsia="ar-SA"/>
        </w:rPr>
        <w:t>эффективную реализацию комплексной программы развития, воспитания и укрепления здоровья детей раннего и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</w:t>
      </w:r>
    </w:p>
    <w:p w:rsidR="00182791" w:rsidRPr="00E41E14" w:rsidRDefault="00182791" w:rsidP="001B620C">
      <w:pPr>
        <w:tabs>
          <w:tab w:val="num" w:pos="360"/>
        </w:tabs>
        <w:jc w:val="both"/>
      </w:pPr>
      <w:r>
        <w:rPr>
          <w:rFonts w:ascii="Symbol" w:hAnsi="Symbol" w:cs="Symbol"/>
          <w:color w:val="000000"/>
          <w:sz w:val="28"/>
          <w:szCs w:val="28"/>
          <w:lang w:eastAsia="ar-SA"/>
        </w:rPr>
        <w:t>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детей;</w:t>
      </w:r>
    </w:p>
    <w:p w:rsidR="00182791" w:rsidRPr="00E41E14" w:rsidRDefault="00182791" w:rsidP="001B620C">
      <w:pPr>
        <w:tabs>
          <w:tab w:val="num" w:pos="360"/>
        </w:tabs>
        <w:jc w:val="both"/>
      </w:pPr>
      <w:r>
        <w:rPr>
          <w:rFonts w:ascii="Symbol" w:hAnsi="Symbol" w:cs="Symbol"/>
          <w:color w:val="000000"/>
          <w:sz w:val="28"/>
          <w:szCs w:val="28"/>
          <w:lang w:eastAsia="ar-SA"/>
        </w:rPr>
        <w:t></w:t>
      </w:r>
      <w:r w:rsidRPr="00E41E14">
        <w:rPr>
          <w:color w:val="000000"/>
          <w:sz w:val="14"/>
          <w:szCs w:val="14"/>
          <w:lang w:eastAsia="ar-SA"/>
        </w:rPr>
        <w:t xml:space="preserve">      </w:t>
      </w:r>
      <w:r w:rsidRPr="00E41E14">
        <w:rPr>
          <w:color w:val="000000"/>
          <w:sz w:val="28"/>
          <w:szCs w:val="28"/>
          <w:lang w:eastAsia="ar-SA"/>
        </w:rPr>
        <w:t>личностно-ориентированную систему образования и коррекционной помощи, характеризующуюся мобильностью, гибкостью, вариативностью, индивидуал</w:t>
      </w:r>
      <w:r>
        <w:rPr>
          <w:color w:val="000000"/>
          <w:sz w:val="28"/>
          <w:szCs w:val="28"/>
          <w:lang w:eastAsia="ar-SA"/>
        </w:rPr>
        <w:t>ьностью</w:t>
      </w:r>
      <w:r w:rsidRPr="00E41E14">
        <w:rPr>
          <w:color w:val="000000"/>
          <w:sz w:val="28"/>
          <w:szCs w:val="28"/>
          <w:lang w:eastAsia="ar-SA"/>
        </w:rPr>
        <w:t xml:space="preserve"> подходов;</w:t>
      </w:r>
    </w:p>
    <w:p w:rsidR="00182791" w:rsidRPr="00E41E14" w:rsidRDefault="00182791" w:rsidP="001B620C">
      <w:pPr>
        <w:tabs>
          <w:tab w:val="num" w:pos="360"/>
        </w:tabs>
        <w:jc w:val="both"/>
      </w:pPr>
      <w:r>
        <w:rPr>
          <w:rFonts w:ascii="Symbol" w:hAnsi="Symbol" w:cs="Symbol"/>
          <w:color w:val="000000"/>
          <w:sz w:val="28"/>
          <w:szCs w:val="28"/>
          <w:lang w:eastAsia="ar-SA"/>
        </w:rPr>
        <w:t></w:t>
      </w:r>
      <w:r w:rsidRPr="00E41E14">
        <w:rPr>
          <w:color w:val="000000"/>
          <w:sz w:val="14"/>
          <w:szCs w:val="14"/>
          <w:lang w:eastAsia="ar-SA"/>
        </w:rPr>
        <w:t xml:space="preserve">        </w:t>
      </w:r>
      <w:r w:rsidRPr="00E41E14">
        <w:rPr>
          <w:color w:val="000000"/>
          <w:sz w:val="28"/>
          <w:szCs w:val="28"/>
          <w:lang w:eastAsia="ar-SA"/>
        </w:rPr>
        <w:t>расширение участия коллектива, родительского актива в разработке, принятии и реализации правовых и управленческих решений относительно деятельности учреждения;</w:t>
      </w:r>
    </w:p>
    <w:p w:rsidR="00182791" w:rsidRPr="00E41E14" w:rsidRDefault="00182791" w:rsidP="001B620C">
      <w:pPr>
        <w:tabs>
          <w:tab w:val="num" w:pos="360"/>
        </w:tabs>
        <w:jc w:val="both"/>
      </w:pPr>
      <w:r>
        <w:rPr>
          <w:rFonts w:ascii="Symbol" w:hAnsi="Symbol" w:cs="Symbol"/>
          <w:color w:val="000000"/>
          <w:sz w:val="28"/>
          <w:szCs w:val="28"/>
          <w:lang w:eastAsia="ar-SA"/>
        </w:rPr>
        <w:t></w:t>
      </w:r>
      <w:r w:rsidRPr="00E41E14">
        <w:rPr>
          <w:color w:val="000000"/>
          <w:sz w:val="14"/>
          <w:szCs w:val="14"/>
          <w:lang w:eastAsia="ar-SA"/>
        </w:rPr>
        <w:t xml:space="preserve">     </w:t>
      </w:r>
      <w:r w:rsidRPr="00E41E14">
        <w:rPr>
          <w:color w:val="000000"/>
          <w:sz w:val="28"/>
          <w:szCs w:val="28"/>
          <w:lang w:eastAsia="ar-SA"/>
        </w:rPr>
        <w:t>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</w:t>
      </w:r>
    </w:p>
    <w:p w:rsidR="00182791" w:rsidRPr="00E41E14" w:rsidRDefault="00182791" w:rsidP="001B620C">
      <w:pPr>
        <w:tabs>
          <w:tab w:val="num" w:pos="360"/>
        </w:tabs>
        <w:jc w:val="both"/>
      </w:pPr>
      <w:r>
        <w:rPr>
          <w:rFonts w:ascii="Symbol" w:hAnsi="Symbol" w:cs="Symbol"/>
          <w:color w:val="000000"/>
          <w:sz w:val="28"/>
          <w:szCs w:val="28"/>
          <w:lang w:eastAsia="ar-SA"/>
        </w:rPr>
        <w:t></w:t>
      </w:r>
      <w:r w:rsidRPr="00E41E14">
        <w:rPr>
          <w:color w:val="000000"/>
          <w:sz w:val="14"/>
          <w:szCs w:val="14"/>
          <w:lang w:eastAsia="ar-SA"/>
        </w:rPr>
        <w:t xml:space="preserve">       </w:t>
      </w:r>
      <w:r w:rsidRPr="00E41E14">
        <w:rPr>
          <w:color w:val="000000"/>
          <w:sz w:val="28"/>
          <w:szCs w:val="28"/>
          <w:lang w:eastAsia="ar-SA"/>
        </w:rPr>
        <w:t>четкое распределение и согласование компетенций и полномочий, функций и ответственности всех субъектов образовательного процесса;</w:t>
      </w:r>
    </w:p>
    <w:p w:rsidR="00182791" w:rsidRPr="00E41E14" w:rsidRDefault="00182791" w:rsidP="001B620C">
      <w:pPr>
        <w:tabs>
          <w:tab w:val="num" w:pos="360"/>
        </w:tabs>
        <w:jc w:val="both"/>
      </w:pPr>
      <w:r>
        <w:rPr>
          <w:rFonts w:ascii="Symbol" w:hAnsi="Symbol" w:cs="Symbol"/>
          <w:color w:val="000000"/>
          <w:sz w:val="28"/>
          <w:szCs w:val="28"/>
          <w:lang w:eastAsia="ar-SA"/>
        </w:rPr>
        <w:t></w:t>
      </w:r>
      <w:r w:rsidRPr="00E41E14">
        <w:rPr>
          <w:color w:val="000000"/>
          <w:sz w:val="14"/>
          <w:szCs w:val="14"/>
          <w:lang w:eastAsia="ar-SA"/>
        </w:rPr>
        <w:t xml:space="preserve">      </w:t>
      </w:r>
      <w:r w:rsidRPr="00E41E14">
        <w:rPr>
          <w:color w:val="000000"/>
          <w:sz w:val="28"/>
          <w:szCs w:val="28"/>
          <w:lang w:eastAsia="ar-SA"/>
        </w:rPr>
        <w:t>усиление роли комплексного психолого-медико-педагогического сопровождения всех субъектов образовательного процесса;</w:t>
      </w:r>
    </w:p>
    <w:p w:rsidR="00182791" w:rsidRPr="00E41E14" w:rsidRDefault="00182791" w:rsidP="001B620C">
      <w:pPr>
        <w:tabs>
          <w:tab w:val="num" w:pos="360"/>
        </w:tabs>
        <w:jc w:val="both"/>
      </w:pPr>
      <w:r>
        <w:rPr>
          <w:rFonts w:ascii="Symbol" w:hAnsi="Symbol" w:cs="Symbol"/>
          <w:color w:val="000000"/>
          <w:sz w:val="28"/>
          <w:szCs w:val="28"/>
          <w:lang w:eastAsia="ar-SA"/>
        </w:rPr>
        <w:t></w:t>
      </w:r>
      <w:r w:rsidRPr="00E41E14">
        <w:rPr>
          <w:color w:val="000000"/>
          <w:sz w:val="14"/>
          <w:szCs w:val="14"/>
          <w:lang w:eastAsia="ar-SA"/>
        </w:rPr>
        <w:t xml:space="preserve">     </w:t>
      </w:r>
      <w:r w:rsidRPr="00E41E14">
        <w:rPr>
          <w:color w:val="000000"/>
          <w:sz w:val="28"/>
          <w:szCs w:val="28"/>
          <w:lang w:eastAsia="ar-SA"/>
        </w:rPr>
        <w:t xml:space="preserve">принципиально новую предметно-развивающую среду, в которой бы сами предметы, материалы, игрушки и пособия содержали бы элементы «обучения и развития» - возможность самостоятельного поведения; </w:t>
      </w:r>
    </w:p>
    <w:p w:rsidR="00182791" w:rsidRPr="00E41E14" w:rsidRDefault="00182791" w:rsidP="001B620C">
      <w:pPr>
        <w:tabs>
          <w:tab w:val="num" w:pos="360"/>
        </w:tabs>
        <w:jc w:val="both"/>
      </w:pPr>
      <w:r>
        <w:rPr>
          <w:rFonts w:ascii="Symbol" w:hAnsi="Symbol" w:cs="Symbol"/>
          <w:color w:val="000000"/>
          <w:sz w:val="28"/>
          <w:szCs w:val="28"/>
          <w:lang w:eastAsia="ar-SA"/>
        </w:rPr>
        <w:t></w:t>
      </w:r>
      <w:r w:rsidRPr="00E41E14">
        <w:rPr>
          <w:color w:val="000000"/>
          <w:sz w:val="14"/>
          <w:szCs w:val="14"/>
          <w:lang w:eastAsia="ar-SA"/>
        </w:rPr>
        <w:t xml:space="preserve">       </w:t>
      </w:r>
      <w:r w:rsidRPr="00E41E14">
        <w:rPr>
          <w:color w:val="000000"/>
          <w:sz w:val="28"/>
          <w:szCs w:val="28"/>
          <w:lang w:eastAsia="ar-SA"/>
        </w:rPr>
        <w:t>высокую конкурентоспособность образовательного учреждения путем включения в педагогический процесс новых форм дошкольного образования, а также расширения сферы образовательных услуг, предоставляемых воспитанникам и неорганизованным детям микрорайона. </w:t>
      </w:r>
    </w:p>
    <w:p w:rsidR="00182791" w:rsidRPr="00D72BBC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-педагогические условия, максимально обеспечивающие развитие и саморазвитие детей, а также развитие их творческого потенциала.</w:t>
      </w:r>
    </w:p>
    <w:p w:rsidR="00182791" w:rsidRDefault="00182791" w:rsidP="001B620C">
      <w:pPr>
        <w:pStyle w:val="BodyTextIndent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В основе концепции развития   МБДОУ  </w:t>
      </w:r>
      <w:r w:rsidRPr="00C723B8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68 «Лукоморье»</w:t>
      </w:r>
      <w:r w:rsidRPr="00C723B8">
        <w:rPr>
          <w:sz w:val="28"/>
          <w:szCs w:val="28"/>
        </w:rPr>
        <w:t xml:space="preserve"> лежит идея о создании такого детского сада,</w:t>
      </w:r>
      <w:r>
        <w:rPr>
          <w:sz w:val="28"/>
          <w:szCs w:val="28"/>
        </w:rPr>
        <w:t xml:space="preserve"> </w:t>
      </w:r>
      <w:r w:rsidRPr="00C723B8">
        <w:rPr>
          <w:sz w:val="28"/>
          <w:szCs w:val="28"/>
        </w:rPr>
        <w:t xml:space="preserve"> работа в котором работа будет строиться с учетом индивидуальных  особенностей и возможностей каждого ребенка, с целью сохранения здоровья детей и их полноценного физического развития.</w:t>
      </w:r>
    </w:p>
    <w:p w:rsidR="00182791" w:rsidRDefault="00182791" w:rsidP="001B620C">
      <w:pPr>
        <w:pStyle w:val="BodyTextIndent3"/>
        <w:ind w:left="0"/>
        <w:jc w:val="both"/>
        <w:rPr>
          <w:sz w:val="28"/>
          <w:szCs w:val="28"/>
        </w:rPr>
      </w:pPr>
    </w:p>
    <w:p w:rsidR="00182791" w:rsidRDefault="00182791" w:rsidP="001B620C">
      <w:pPr>
        <w:pStyle w:val="BodyTextIndent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Приоритетные направления воспитательно-образовательного процесса:</w:t>
      </w:r>
    </w:p>
    <w:p w:rsidR="00182791" w:rsidRDefault="00182791" w:rsidP="001B620C">
      <w:pPr>
        <w:pStyle w:val="BodyTextIndent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физкультурное;</w:t>
      </w:r>
    </w:p>
    <w:p w:rsidR="00182791" w:rsidRDefault="00182791" w:rsidP="001B620C">
      <w:pPr>
        <w:pStyle w:val="BodyTextIndent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познавательно-речевое</w:t>
      </w:r>
    </w:p>
    <w:p w:rsidR="00182791" w:rsidRDefault="00182791" w:rsidP="001B620C">
      <w:pPr>
        <w:pStyle w:val="BodyTextIndent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художественно-эстетическое</w:t>
      </w:r>
    </w:p>
    <w:p w:rsidR="00182791" w:rsidRPr="00C723B8" w:rsidRDefault="00182791" w:rsidP="001B620C">
      <w:pPr>
        <w:pStyle w:val="BodyTextIndent3"/>
        <w:jc w:val="both"/>
        <w:rPr>
          <w:sz w:val="28"/>
          <w:szCs w:val="28"/>
        </w:rPr>
      </w:pPr>
    </w:p>
    <w:p w:rsidR="00182791" w:rsidRPr="00AA5715" w:rsidRDefault="00182791" w:rsidP="001B620C">
      <w:pPr>
        <w:ind w:firstLine="900"/>
        <w:jc w:val="both"/>
        <w:rPr>
          <w:b/>
          <w:sz w:val="28"/>
          <w:szCs w:val="28"/>
        </w:rPr>
      </w:pPr>
      <w:r w:rsidRPr="00AA5715">
        <w:rPr>
          <w:b/>
          <w:sz w:val="28"/>
          <w:szCs w:val="28"/>
        </w:rPr>
        <w:t xml:space="preserve">Концепция развития </w:t>
      </w:r>
      <w:r>
        <w:rPr>
          <w:b/>
          <w:sz w:val="28"/>
          <w:szCs w:val="28"/>
        </w:rPr>
        <w:t>МБ</w:t>
      </w:r>
      <w:r w:rsidRPr="00AA5715">
        <w:rPr>
          <w:b/>
          <w:sz w:val="28"/>
          <w:szCs w:val="28"/>
        </w:rPr>
        <w:t>ДОУ направлена на обеспечение:</w:t>
      </w:r>
    </w:p>
    <w:p w:rsidR="00182791" w:rsidRPr="00561870" w:rsidRDefault="00182791" w:rsidP="001B620C">
      <w:pPr>
        <w:pStyle w:val="BodyTextIndent"/>
        <w:numPr>
          <w:ilvl w:val="0"/>
          <w:numId w:val="8"/>
        </w:numPr>
        <w:rPr>
          <w:rFonts w:ascii="Times New Roman" w:hAnsi="Times New Roman" w:cs="Times New Roman"/>
          <w:szCs w:val="28"/>
        </w:rPr>
      </w:pPr>
      <w:r w:rsidRPr="00561870">
        <w:rPr>
          <w:rFonts w:ascii="Times New Roman" w:hAnsi="Times New Roman" w:cs="Times New Roman"/>
          <w:szCs w:val="28"/>
        </w:rPr>
        <w:t xml:space="preserve"> Организация предметно- пространственной  среды</w:t>
      </w:r>
    </w:p>
    <w:p w:rsidR="00182791" w:rsidRPr="00C723B8" w:rsidRDefault="00182791" w:rsidP="001B620C">
      <w:pPr>
        <w:pStyle w:val="BodyTextIndent"/>
        <w:numPr>
          <w:ilvl w:val="0"/>
          <w:numId w:val="8"/>
        </w:numPr>
        <w:rPr>
          <w:rFonts w:ascii="Times New Roman" w:hAnsi="Times New Roman" w:cs="Times New Roman"/>
          <w:szCs w:val="28"/>
        </w:rPr>
      </w:pPr>
      <w:r w:rsidRPr="00C723B8">
        <w:rPr>
          <w:rFonts w:ascii="Times New Roman" w:hAnsi="Times New Roman" w:cs="Times New Roman"/>
          <w:szCs w:val="28"/>
        </w:rPr>
        <w:t>Обновление содержания работы</w:t>
      </w:r>
    </w:p>
    <w:p w:rsidR="00182791" w:rsidRPr="00C723B8" w:rsidRDefault="00182791" w:rsidP="001B620C">
      <w:pPr>
        <w:pStyle w:val="BodyTextIndent"/>
        <w:numPr>
          <w:ilvl w:val="0"/>
          <w:numId w:val="8"/>
        </w:numPr>
        <w:rPr>
          <w:rFonts w:ascii="Times New Roman" w:hAnsi="Times New Roman" w:cs="Times New Roman"/>
          <w:szCs w:val="28"/>
        </w:rPr>
      </w:pPr>
      <w:r w:rsidRPr="00C723B8">
        <w:rPr>
          <w:rFonts w:ascii="Times New Roman" w:hAnsi="Times New Roman" w:cs="Times New Roman"/>
          <w:szCs w:val="28"/>
        </w:rPr>
        <w:t>Обеспечение защиты прав и достоинства  ребенка</w:t>
      </w:r>
    </w:p>
    <w:p w:rsidR="00182791" w:rsidRPr="00C723B8" w:rsidRDefault="00182791" w:rsidP="001B620C">
      <w:pPr>
        <w:pStyle w:val="BodyTextIndent"/>
        <w:numPr>
          <w:ilvl w:val="0"/>
          <w:numId w:val="8"/>
        </w:numPr>
        <w:rPr>
          <w:rFonts w:ascii="Times New Roman" w:hAnsi="Times New Roman" w:cs="Times New Roman"/>
          <w:szCs w:val="28"/>
        </w:rPr>
      </w:pPr>
      <w:r w:rsidRPr="00C723B8">
        <w:rPr>
          <w:rFonts w:ascii="Times New Roman" w:hAnsi="Times New Roman" w:cs="Times New Roman"/>
          <w:szCs w:val="28"/>
        </w:rPr>
        <w:t>Обеспечение  социального, познавательного, физического и художественно-эстетического развития каждого ребенка</w:t>
      </w:r>
    </w:p>
    <w:p w:rsidR="00182791" w:rsidRPr="00C723B8" w:rsidRDefault="00182791" w:rsidP="001B620C">
      <w:pPr>
        <w:pStyle w:val="BodyTextIndent"/>
        <w:numPr>
          <w:ilvl w:val="0"/>
          <w:numId w:val="8"/>
        </w:numPr>
        <w:rPr>
          <w:rFonts w:ascii="Times New Roman" w:hAnsi="Times New Roman" w:cs="Times New Roman"/>
          <w:szCs w:val="28"/>
        </w:rPr>
      </w:pPr>
      <w:r w:rsidRPr="00C723B8">
        <w:rPr>
          <w:rFonts w:ascii="Times New Roman" w:hAnsi="Times New Roman" w:cs="Times New Roman"/>
          <w:szCs w:val="28"/>
        </w:rPr>
        <w:t xml:space="preserve">Удовлетворение   воспитательно-образовательных потребностей в соответствии с современными требованиями  </w:t>
      </w:r>
      <w:r>
        <w:rPr>
          <w:rFonts w:ascii="Times New Roman" w:hAnsi="Times New Roman" w:cs="Times New Roman"/>
          <w:szCs w:val="28"/>
        </w:rPr>
        <w:t>ФГОС ДО</w:t>
      </w:r>
    </w:p>
    <w:p w:rsidR="00182791" w:rsidRDefault="00182791" w:rsidP="001B620C">
      <w:pPr>
        <w:rPr>
          <w:b/>
          <w:sz w:val="28"/>
          <w:szCs w:val="28"/>
        </w:rPr>
      </w:pPr>
    </w:p>
    <w:p w:rsidR="00182791" w:rsidRDefault="00182791" w:rsidP="001B620C">
      <w:pPr>
        <w:ind w:left="1260"/>
        <w:jc w:val="center"/>
        <w:rPr>
          <w:b/>
          <w:sz w:val="28"/>
          <w:szCs w:val="28"/>
        </w:rPr>
      </w:pPr>
    </w:p>
    <w:p w:rsidR="00182791" w:rsidRPr="00AA5715" w:rsidRDefault="00182791" w:rsidP="001B620C">
      <w:pPr>
        <w:ind w:left="12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AA5715">
        <w:rPr>
          <w:b/>
          <w:sz w:val="28"/>
          <w:szCs w:val="28"/>
        </w:rPr>
        <w:t>Основные цели обучения</w:t>
      </w:r>
    </w:p>
    <w:p w:rsidR="00182791" w:rsidRPr="00C723B8" w:rsidRDefault="00182791" w:rsidP="001B620C">
      <w:pPr>
        <w:ind w:left="1260"/>
        <w:jc w:val="both"/>
        <w:rPr>
          <w:sz w:val="28"/>
          <w:szCs w:val="28"/>
        </w:rPr>
      </w:pPr>
    </w:p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1.Обеспечение педагогов МБДОУ программой действий, объединяющей  работу с детьми.</w:t>
      </w:r>
    </w:p>
    <w:p w:rsidR="00182791" w:rsidRDefault="00182791" w:rsidP="001B620C">
      <w:pPr>
        <w:rPr>
          <w:sz w:val="28"/>
          <w:szCs w:val="28"/>
        </w:rPr>
      </w:pPr>
      <w:r>
        <w:rPr>
          <w:sz w:val="28"/>
          <w:szCs w:val="28"/>
        </w:rPr>
        <w:t xml:space="preserve">     2. Внедрение новых педагогических технологий.</w:t>
      </w:r>
    </w:p>
    <w:p w:rsidR="00182791" w:rsidRDefault="00182791" w:rsidP="001B620C">
      <w:pPr>
        <w:rPr>
          <w:sz w:val="28"/>
          <w:szCs w:val="28"/>
        </w:rPr>
      </w:pPr>
    </w:p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поставленными целями, в ходе реализации в МБДОУ программы обучения и воспитания решаются следующие задачи:</w:t>
      </w:r>
    </w:p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>- системное, комплексное изучение личностных особенностей ребёнка;</w:t>
      </w:r>
    </w:p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>- систематическая диагностика знаний, умений и навыков детей;</w:t>
      </w:r>
    </w:p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эффективности образовательного процесса, определение условий, наиболее благоприятных для развития детей;</w:t>
      </w:r>
    </w:p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>- включение педагогов-специалистов в воспитательно-образовательный процесс для оказания помощи детям.</w:t>
      </w:r>
    </w:p>
    <w:p w:rsidR="00182791" w:rsidRDefault="00182791" w:rsidP="001B620C">
      <w:pPr>
        <w:jc w:val="both"/>
        <w:rPr>
          <w:sz w:val="28"/>
          <w:szCs w:val="28"/>
        </w:rPr>
      </w:pPr>
    </w:p>
    <w:p w:rsidR="00182791" w:rsidRDefault="00182791" w:rsidP="001B620C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Главные задачи в работе МБДОУ:</w:t>
      </w:r>
    </w:p>
    <w:p w:rsidR="00182791" w:rsidRDefault="00182791" w:rsidP="001B620C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педагогического  мастерства педагогов, использование передовых методик по коррекционной работе с детьми;</w:t>
      </w:r>
    </w:p>
    <w:p w:rsidR="00182791" w:rsidRDefault="00182791" w:rsidP="001B620C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форм сотрудничества педагогов МБДОУ с родителями воспитанников</w:t>
      </w:r>
    </w:p>
    <w:p w:rsidR="00182791" w:rsidRDefault="00182791" w:rsidP="001B620C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материально-технической базы МБДОУ, улучшение предметно-развивающей среды.</w:t>
      </w:r>
    </w:p>
    <w:p w:rsidR="00182791" w:rsidRDefault="00182791" w:rsidP="001B620C">
      <w:pPr>
        <w:rPr>
          <w:sz w:val="28"/>
          <w:szCs w:val="28"/>
        </w:rPr>
      </w:pPr>
    </w:p>
    <w:p w:rsidR="00182791" w:rsidRDefault="00182791" w:rsidP="001B620C">
      <w:pPr>
        <w:rPr>
          <w:sz w:val="28"/>
          <w:szCs w:val="28"/>
        </w:rPr>
      </w:pPr>
    </w:p>
    <w:p w:rsidR="00182791" w:rsidRPr="00AA5715" w:rsidRDefault="00182791" w:rsidP="001B620C">
      <w:pPr>
        <w:ind w:firstLine="900"/>
        <w:jc w:val="center"/>
        <w:rPr>
          <w:b/>
          <w:bCs/>
          <w:iCs/>
          <w:sz w:val="28"/>
          <w:szCs w:val="28"/>
        </w:rPr>
      </w:pPr>
      <w:r w:rsidRPr="00AA5715">
        <w:rPr>
          <w:b/>
          <w:bCs/>
          <w:iCs/>
          <w:sz w:val="28"/>
          <w:szCs w:val="28"/>
        </w:rPr>
        <w:t>Принципы  организации  образовательного процесса:</w:t>
      </w:r>
    </w:p>
    <w:p w:rsidR="00182791" w:rsidRPr="00AA5715" w:rsidRDefault="00182791" w:rsidP="001B620C">
      <w:pPr>
        <w:jc w:val="both"/>
        <w:rPr>
          <w:b/>
          <w:sz w:val="28"/>
          <w:szCs w:val="28"/>
        </w:rPr>
      </w:pPr>
    </w:p>
    <w:p w:rsidR="00182791" w:rsidRPr="00D72BBC" w:rsidRDefault="00182791" w:rsidP="001B620C">
      <w:pPr>
        <w:pStyle w:val="BodyTextInden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Педагоги МБД</w:t>
      </w:r>
      <w:r w:rsidRPr="00D72BBC">
        <w:rPr>
          <w:rFonts w:ascii="Times New Roman" w:hAnsi="Times New Roman" w:cs="Times New Roman"/>
          <w:szCs w:val="28"/>
        </w:rPr>
        <w:t>ОУ в своей работе опираются</w:t>
      </w:r>
      <w:r>
        <w:rPr>
          <w:rFonts w:ascii="Times New Roman" w:hAnsi="Times New Roman" w:cs="Times New Roman"/>
          <w:szCs w:val="28"/>
        </w:rPr>
        <w:t xml:space="preserve"> на общеизвестные </w:t>
      </w:r>
      <w:r w:rsidRPr="00D72BBC">
        <w:rPr>
          <w:rFonts w:ascii="Times New Roman" w:hAnsi="Times New Roman" w:cs="Times New Roman"/>
          <w:szCs w:val="28"/>
        </w:rPr>
        <w:t>принципы воспитания и  обучения. Наиболее актуальными из них являются:</w:t>
      </w:r>
    </w:p>
    <w:p w:rsidR="00182791" w:rsidRPr="00D72BBC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u w:val="single"/>
        </w:rPr>
        <w:t xml:space="preserve">- </w:t>
      </w:r>
      <w:r w:rsidRPr="00D72BBC">
        <w:rPr>
          <w:rFonts w:ascii="Times New Roman" w:hAnsi="Times New Roman" w:cs="Times New Roman"/>
          <w:szCs w:val="28"/>
          <w:u w:val="single"/>
        </w:rPr>
        <w:t>Принцип энциклопедичности</w:t>
      </w:r>
      <w:r w:rsidRPr="00D72BBC">
        <w:rPr>
          <w:rFonts w:ascii="Times New Roman" w:hAnsi="Times New Roman" w:cs="Times New Roman"/>
          <w:szCs w:val="28"/>
        </w:rPr>
        <w:t xml:space="preserve"> знаний, который подразумевает точность и конкретность сведений,  сообщаемых детям</w:t>
      </w:r>
    </w:p>
    <w:p w:rsidR="00182791" w:rsidRPr="00D72BBC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u w:val="single"/>
        </w:rPr>
        <w:t xml:space="preserve">- </w:t>
      </w:r>
      <w:r w:rsidRPr="00D72BBC">
        <w:rPr>
          <w:rFonts w:ascii="Times New Roman" w:hAnsi="Times New Roman" w:cs="Times New Roman"/>
          <w:szCs w:val="28"/>
          <w:u w:val="single"/>
        </w:rPr>
        <w:t>Принцип занимательности</w:t>
      </w:r>
      <w:r w:rsidRPr="00D72BBC">
        <w:rPr>
          <w:rFonts w:ascii="Times New Roman" w:hAnsi="Times New Roman" w:cs="Times New Roman"/>
          <w:szCs w:val="28"/>
        </w:rPr>
        <w:t>. Ввиду несформированности познавательной деятельности у детей, этот принцип используется с целью вовлечения детей в целенаправленную деятельность, формирования у них желания выполнять предъявляемые требования и стремления к достижению лучшего результата</w:t>
      </w:r>
    </w:p>
    <w:p w:rsidR="00182791" w:rsidRPr="00D72BBC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u w:val="single"/>
        </w:rPr>
        <w:t xml:space="preserve">- </w:t>
      </w:r>
      <w:r w:rsidRPr="00D72BBC">
        <w:rPr>
          <w:rFonts w:ascii="Times New Roman" w:hAnsi="Times New Roman" w:cs="Times New Roman"/>
          <w:szCs w:val="28"/>
          <w:u w:val="single"/>
        </w:rPr>
        <w:t>Принцип комплексности</w:t>
      </w:r>
      <w:r w:rsidRPr="00D72BBC">
        <w:rPr>
          <w:rFonts w:ascii="Times New Roman" w:hAnsi="Times New Roman" w:cs="Times New Roman"/>
          <w:szCs w:val="28"/>
        </w:rPr>
        <w:t xml:space="preserve"> подразумевает решение любой  педагогической, развивающей и коррекционной задачи с учетом взаимодействия всех факторов:  здоровье, уровень работоспособности, сложность задания, время проведения занятий и их интенсивность.</w:t>
      </w:r>
    </w:p>
    <w:p w:rsidR="00182791" w:rsidRPr="00D72BBC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u w:val="single"/>
        </w:rPr>
        <w:t xml:space="preserve">- </w:t>
      </w:r>
      <w:r w:rsidRPr="00D72BBC">
        <w:rPr>
          <w:rFonts w:ascii="Times New Roman" w:hAnsi="Times New Roman" w:cs="Times New Roman"/>
          <w:szCs w:val="28"/>
          <w:u w:val="single"/>
        </w:rPr>
        <w:t>Принцип последовательности</w:t>
      </w:r>
      <w:r w:rsidRPr="00D72BBC">
        <w:rPr>
          <w:rFonts w:ascii="Times New Roman" w:hAnsi="Times New Roman" w:cs="Times New Roman"/>
          <w:szCs w:val="28"/>
        </w:rPr>
        <w:t xml:space="preserve"> помогает контролировать отбор содержания обучения для  верной реализации  предыдущего принципа и  подразумевает  такой подбор содержания, в котором новые знания даются с опорой на имеющиеся</w:t>
      </w:r>
    </w:p>
    <w:p w:rsidR="00182791" w:rsidRPr="009139AA" w:rsidRDefault="00182791" w:rsidP="001B620C">
      <w:pPr>
        <w:pStyle w:val="BodyTextIndent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u w:val="single"/>
        </w:rPr>
        <w:t xml:space="preserve">- </w:t>
      </w:r>
      <w:r w:rsidRPr="00D72BBC">
        <w:rPr>
          <w:rFonts w:ascii="Times New Roman" w:hAnsi="Times New Roman" w:cs="Times New Roman"/>
          <w:szCs w:val="28"/>
          <w:u w:val="single"/>
        </w:rPr>
        <w:t>Принцип сотрудничества</w:t>
      </w:r>
      <w:r w:rsidRPr="00D72BBC">
        <w:rPr>
          <w:rFonts w:ascii="Times New Roman" w:hAnsi="Times New Roman" w:cs="Times New Roman"/>
          <w:szCs w:val="28"/>
        </w:rPr>
        <w:t xml:space="preserve"> позволяет создать в процессе воспитания и обучения атмосферу доброжелательности, эмоциональной раскрепощенности на основе   личностно-ориентированного подхода к каждому ребенку</w:t>
      </w:r>
    </w:p>
    <w:p w:rsidR="00182791" w:rsidRPr="002041AD" w:rsidRDefault="00182791" w:rsidP="001B620C">
      <w:pPr>
        <w:pStyle w:val="Heading8"/>
        <w:rPr>
          <w:b/>
          <w:i w:val="0"/>
          <w:sz w:val="32"/>
          <w:szCs w:val="32"/>
        </w:rPr>
      </w:pPr>
      <w:r>
        <w:rPr>
          <w:b/>
          <w:i w:val="0"/>
          <w:sz w:val="32"/>
          <w:szCs w:val="32"/>
        </w:rPr>
        <w:t xml:space="preserve">                       </w:t>
      </w:r>
      <w:r w:rsidRPr="002041AD">
        <w:rPr>
          <w:b/>
          <w:i w:val="0"/>
          <w:sz w:val="32"/>
          <w:szCs w:val="32"/>
        </w:rPr>
        <w:t>Структура управляющей системы</w:t>
      </w:r>
    </w:p>
    <w:p w:rsidR="00182791" w:rsidRDefault="00182791" w:rsidP="001B620C">
      <w:pPr>
        <w:jc w:val="both"/>
        <w:rPr>
          <w:sz w:val="28"/>
        </w:rPr>
      </w:pPr>
    </w:p>
    <w:p w:rsidR="00182791" w:rsidRDefault="00182791" w:rsidP="001B620C">
      <w:pPr>
        <w:ind w:firstLine="720"/>
        <w:jc w:val="both"/>
        <w:rPr>
          <w:sz w:val="28"/>
        </w:rPr>
      </w:pPr>
      <w:r>
        <w:rPr>
          <w:sz w:val="28"/>
        </w:rPr>
        <w:t xml:space="preserve">Управление МБДОУ осуществляется в соответствии с Законом Российской Федерации « Об образовании» и Уставом МБДОУ на принципах демократичности, открытости, приоритета общечеловеческих ценностей, охраны жизни и здоровья человека, свободного развития  личности. </w:t>
      </w:r>
    </w:p>
    <w:p w:rsidR="00182791" w:rsidRDefault="00182791" w:rsidP="001B620C">
      <w:pPr>
        <w:jc w:val="both"/>
        <w:rPr>
          <w:sz w:val="28"/>
        </w:rPr>
      </w:pPr>
      <w:r>
        <w:rPr>
          <w:sz w:val="28"/>
        </w:rPr>
        <w:tab/>
        <w:t xml:space="preserve"> </w:t>
      </w:r>
      <w:r w:rsidRPr="00CE6E45">
        <w:rPr>
          <w:b/>
          <w:sz w:val="28"/>
          <w:u w:val="single"/>
        </w:rPr>
        <w:t>Первый уровень структуры</w:t>
      </w:r>
      <w:r>
        <w:rPr>
          <w:sz w:val="28"/>
        </w:rPr>
        <w:t xml:space="preserve"> – уровень заведующего. Заведующий ДОУ определяет  стратегию развития МБДОУ, представляет её интересы в государственных и общественных инстанциях. Несет персональную юридическую ответственность за организацию жизнедеятельности детского сада, создает благоприятные условия для развития МБДОУ.</w:t>
      </w:r>
    </w:p>
    <w:p w:rsidR="00182791" w:rsidRDefault="00182791" w:rsidP="001B620C">
      <w:pPr>
        <w:ind w:firstLine="720"/>
        <w:jc w:val="both"/>
        <w:rPr>
          <w:sz w:val="28"/>
        </w:rPr>
      </w:pPr>
      <w:r w:rsidRPr="00E17C11">
        <w:rPr>
          <w:b/>
          <w:sz w:val="28"/>
          <w:u w:val="single"/>
        </w:rPr>
        <w:t>На втором уровне структуры</w:t>
      </w:r>
      <w:r>
        <w:rPr>
          <w:sz w:val="28"/>
        </w:rPr>
        <w:t xml:space="preserve"> -  педагогический совет. Педагогический совет – коллективный орган управления  МБДОУ, который решает вопросы,  связанные  с реализацией программы развития, рассматривает  проблемы,  несет коллективную ответственность за принятые решения. </w:t>
      </w:r>
    </w:p>
    <w:p w:rsidR="00182791" w:rsidRDefault="00182791" w:rsidP="001B620C">
      <w:pPr>
        <w:jc w:val="both"/>
        <w:rPr>
          <w:sz w:val="28"/>
        </w:rPr>
      </w:pPr>
      <w:r>
        <w:rPr>
          <w:sz w:val="28"/>
        </w:rPr>
        <w:tab/>
      </w:r>
      <w:r w:rsidRPr="00E17C11">
        <w:rPr>
          <w:b/>
          <w:sz w:val="28"/>
          <w:u w:val="single"/>
        </w:rPr>
        <w:t>Третий уровень структуры</w:t>
      </w:r>
      <w:r>
        <w:rPr>
          <w:sz w:val="28"/>
        </w:rPr>
        <w:t xml:space="preserve">– уровень заместителей заведующего. Этот уровень представлен административным советом, </w:t>
      </w:r>
      <w:r w:rsidRPr="00E17C11">
        <w:rPr>
          <w:b/>
          <w:sz w:val="28"/>
        </w:rPr>
        <w:t>аттестационной комиссией</w:t>
      </w:r>
      <w:r>
        <w:rPr>
          <w:sz w:val="28"/>
        </w:rPr>
        <w:t>. Он координирует деятельность администрации, подводя итоги и внося необходимые коррективы  в процесс реализации программы развития ДОУ. Собирается ежемесячно, подчиняется заведующего МБДОУ.</w:t>
      </w:r>
    </w:p>
    <w:p w:rsidR="00182791" w:rsidRDefault="00182791" w:rsidP="001B620C">
      <w:pPr>
        <w:ind w:firstLine="720"/>
        <w:jc w:val="both"/>
        <w:rPr>
          <w:sz w:val="28"/>
        </w:rPr>
      </w:pPr>
      <w:r>
        <w:rPr>
          <w:sz w:val="28"/>
        </w:rPr>
        <w:t xml:space="preserve">Аттестационная комиссия создается с целью аттестации педагогических работников МБДОУ, изъявивших желание пройти аттестацию на присвоение 2 квалификационной категории по должности воспитатель состав утверждается приказом заведующего МБДОУ. Возглавляет аттестационную комиссию заместитель заведующего  по ВМР. </w:t>
      </w:r>
    </w:p>
    <w:p w:rsidR="00182791" w:rsidRDefault="00182791" w:rsidP="001B620C">
      <w:pPr>
        <w:ind w:firstLine="720"/>
        <w:jc w:val="both"/>
        <w:rPr>
          <w:sz w:val="28"/>
        </w:rPr>
      </w:pPr>
      <w:r>
        <w:rPr>
          <w:sz w:val="28"/>
        </w:rPr>
        <w:t xml:space="preserve">Служба АХР оказывает помощь в организации образовательного процесса, обеспечивает функционирование и развитие МБДОУ, занимаясь материально-техническим оснащением  учреждения. Руководит службой АХР заместитель заведующего по административно-хозяйственной работе. </w:t>
      </w:r>
    </w:p>
    <w:p w:rsidR="00182791" w:rsidRDefault="00182791" w:rsidP="001B620C">
      <w:pPr>
        <w:ind w:firstLine="720"/>
        <w:jc w:val="both"/>
        <w:rPr>
          <w:sz w:val="28"/>
        </w:rPr>
      </w:pPr>
      <w:r w:rsidRPr="00421E04">
        <w:rPr>
          <w:b/>
          <w:sz w:val="28"/>
          <w:u w:val="single"/>
        </w:rPr>
        <w:t>Четвертый уровень организационной структуры</w:t>
      </w:r>
      <w:r>
        <w:rPr>
          <w:sz w:val="28"/>
        </w:rPr>
        <w:t xml:space="preserve">  – уровень воспитателей. Воспитатели изучают  личность каждого ребенка с целью определения их реальных учебных возможностей и уровня воспитанности. На педагогических советах принимаются решения о совместных действиях  по повышению уровня воспитанности. </w:t>
      </w:r>
    </w:p>
    <w:p w:rsidR="00182791" w:rsidRDefault="00182791" w:rsidP="001B620C">
      <w:pPr>
        <w:ind w:firstLine="720"/>
        <w:jc w:val="both"/>
        <w:rPr>
          <w:sz w:val="28"/>
        </w:rPr>
      </w:pPr>
      <w:r>
        <w:rPr>
          <w:b/>
          <w:sz w:val="28"/>
          <w:u w:val="single"/>
        </w:rPr>
        <w:t>Пя</w:t>
      </w:r>
      <w:r w:rsidRPr="00421E04">
        <w:rPr>
          <w:b/>
          <w:sz w:val="28"/>
          <w:u w:val="single"/>
        </w:rPr>
        <w:t>тый уровень организационной структуры</w:t>
      </w:r>
      <w:r>
        <w:rPr>
          <w:b/>
          <w:sz w:val="28"/>
          <w:u w:val="single"/>
        </w:rPr>
        <w:t xml:space="preserve"> - </w:t>
      </w:r>
      <w:r>
        <w:rPr>
          <w:sz w:val="28"/>
        </w:rPr>
        <w:t xml:space="preserve">  психологическая служба предназначена для организации помощи педагогам в решении проблем дифференциации образовательного процесса МБДОУ. Проводит психолого – педагогическую диагностику </w:t>
      </w:r>
    </w:p>
    <w:p w:rsidR="00182791" w:rsidRDefault="00182791" w:rsidP="001B620C">
      <w:pPr>
        <w:ind w:firstLine="720"/>
        <w:jc w:val="both"/>
        <w:rPr>
          <w:sz w:val="28"/>
        </w:rPr>
      </w:pPr>
      <w:r>
        <w:rPr>
          <w:sz w:val="28"/>
        </w:rPr>
        <w:t xml:space="preserve">готовности детей к школьному обучению, выполняет консультационную работу. Обеспечивает профилактическую  психокоррекционную и консультативную работу с  родителями. </w:t>
      </w:r>
    </w:p>
    <w:p w:rsidR="00182791" w:rsidRDefault="00182791" w:rsidP="001B620C">
      <w:pPr>
        <w:ind w:firstLine="720"/>
        <w:jc w:val="both"/>
        <w:rPr>
          <w:sz w:val="28"/>
        </w:rPr>
      </w:pPr>
      <w:r>
        <w:rPr>
          <w:sz w:val="28"/>
        </w:rPr>
        <w:t xml:space="preserve"> Медицинское обслуживание обеспечивается медицинским персоналом. Медицинская служба осуществляет постоянное наблюдение за состоянием здоровья и физическим развитием воспитанников. Совместно с педагогическим коллективом несет ответственность за проведение лечебно-профилактических мероприятий, соблюдение санитарно-гигиенических норм, режима и качества питания детей.</w:t>
      </w:r>
    </w:p>
    <w:p w:rsidR="00182791" w:rsidRDefault="00182791" w:rsidP="001B620C">
      <w:pPr>
        <w:rPr>
          <w:b/>
          <w:sz w:val="28"/>
        </w:rPr>
      </w:pPr>
    </w:p>
    <w:p w:rsidR="00182791" w:rsidRDefault="00182791" w:rsidP="001B620C">
      <w:pPr>
        <w:jc w:val="center"/>
        <w:rPr>
          <w:b/>
          <w:sz w:val="28"/>
        </w:rPr>
      </w:pPr>
    </w:p>
    <w:p w:rsidR="00182791" w:rsidRDefault="00182791" w:rsidP="001B620C">
      <w:pPr>
        <w:jc w:val="center"/>
        <w:rPr>
          <w:b/>
          <w:shadow/>
          <w:sz w:val="28"/>
          <w:szCs w:val="28"/>
        </w:rPr>
      </w:pPr>
      <w:r w:rsidRPr="003E7771">
        <w:rPr>
          <w:b/>
          <w:shadow/>
          <w:sz w:val="28"/>
          <w:szCs w:val="28"/>
        </w:rPr>
        <w:t>Перспективный  план р</w:t>
      </w:r>
      <w:r>
        <w:rPr>
          <w:b/>
          <w:shadow/>
          <w:sz w:val="28"/>
          <w:szCs w:val="28"/>
        </w:rPr>
        <w:t>еализации Программы развития</w:t>
      </w:r>
    </w:p>
    <w:p w:rsidR="00182791" w:rsidRPr="003E7771" w:rsidRDefault="00182791" w:rsidP="001B620C">
      <w:pPr>
        <w:jc w:val="center"/>
        <w:rPr>
          <w:b/>
          <w:shadow/>
          <w:sz w:val="28"/>
          <w:szCs w:val="28"/>
        </w:rPr>
      </w:pPr>
      <w:r>
        <w:rPr>
          <w:b/>
          <w:shadow/>
          <w:sz w:val="28"/>
          <w:szCs w:val="28"/>
        </w:rPr>
        <w:t>МБ</w:t>
      </w:r>
      <w:r w:rsidRPr="003E7771">
        <w:rPr>
          <w:b/>
          <w:shadow/>
          <w:sz w:val="28"/>
          <w:szCs w:val="28"/>
        </w:rPr>
        <w:t xml:space="preserve">ДОУ </w:t>
      </w:r>
      <w:r>
        <w:rPr>
          <w:b/>
          <w:shadow/>
          <w:sz w:val="28"/>
          <w:szCs w:val="28"/>
        </w:rPr>
        <w:t>№68 «Лукоморье» на период 2017</w:t>
      </w:r>
      <w:r w:rsidRPr="00B5041C">
        <w:rPr>
          <w:b/>
          <w:shadow/>
          <w:sz w:val="28"/>
          <w:szCs w:val="28"/>
        </w:rPr>
        <w:t>-20</w:t>
      </w:r>
      <w:r>
        <w:rPr>
          <w:b/>
          <w:shadow/>
          <w:sz w:val="28"/>
          <w:szCs w:val="28"/>
        </w:rPr>
        <w:t xml:space="preserve">21 </w:t>
      </w:r>
      <w:r w:rsidRPr="00B5041C">
        <w:rPr>
          <w:b/>
          <w:shadow/>
          <w:sz w:val="28"/>
          <w:szCs w:val="28"/>
        </w:rPr>
        <w:t>годы</w:t>
      </w:r>
    </w:p>
    <w:p w:rsidR="00182791" w:rsidRPr="003E7771" w:rsidRDefault="00182791" w:rsidP="001B620C">
      <w:pPr>
        <w:jc w:val="center"/>
        <w:rPr>
          <w:b/>
          <w:sz w:val="28"/>
          <w:szCs w:val="28"/>
        </w:rPr>
      </w:pPr>
    </w:p>
    <w:p w:rsidR="00182791" w:rsidRPr="00D72BBC" w:rsidRDefault="00182791" w:rsidP="001B620C">
      <w:pPr>
        <w:ind w:firstLine="900"/>
        <w:jc w:val="both"/>
        <w:rPr>
          <w:sz w:val="28"/>
          <w:szCs w:val="28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4"/>
        <w:gridCol w:w="1799"/>
        <w:gridCol w:w="444"/>
        <w:gridCol w:w="6"/>
        <w:gridCol w:w="945"/>
        <w:gridCol w:w="45"/>
        <w:gridCol w:w="615"/>
        <w:gridCol w:w="810"/>
        <w:gridCol w:w="651"/>
        <w:gridCol w:w="136"/>
        <w:gridCol w:w="18"/>
        <w:gridCol w:w="1807"/>
      </w:tblGrid>
      <w:tr w:rsidR="00182791" w:rsidRPr="00D72BBC" w:rsidTr="00741A0B">
        <w:trPr>
          <w:cantSplit/>
        </w:trPr>
        <w:tc>
          <w:tcPr>
            <w:tcW w:w="2987" w:type="dxa"/>
            <w:vMerge w:val="restart"/>
          </w:tcPr>
          <w:p w:rsidR="00182791" w:rsidRPr="00FF3212" w:rsidRDefault="00182791" w:rsidP="00741A0B">
            <w:pPr>
              <w:jc w:val="center"/>
              <w:rPr>
                <w:b/>
              </w:rPr>
            </w:pPr>
            <w:r w:rsidRPr="00FF3212">
              <w:rPr>
                <w:b/>
                <w:sz w:val="22"/>
                <w:szCs w:val="22"/>
              </w:rPr>
              <w:t>Задачи</w:t>
            </w:r>
          </w:p>
        </w:tc>
        <w:tc>
          <w:tcPr>
            <w:tcW w:w="1800" w:type="dxa"/>
            <w:vMerge w:val="restart"/>
          </w:tcPr>
          <w:p w:rsidR="00182791" w:rsidRPr="00FF3212" w:rsidRDefault="00182791" w:rsidP="00741A0B">
            <w:pPr>
              <w:ind w:left="-184"/>
              <w:jc w:val="center"/>
              <w:rPr>
                <w:b/>
              </w:rPr>
            </w:pPr>
            <w:r w:rsidRPr="00FF3212">
              <w:rPr>
                <w:b/>
                <w:sz w:val="22"/>
                <w:szCs w:val="22"/>
              </w:rPr>
              <w:t>Направления деятельнности</w:t>
            </w:r>
          </w:p>
        </w:tc>
        <w:tc>
          <w:tcPr>
            <w:tcW w:w="3652" w:type="dxa"/>
            <w:gridSpan w:val="8"/>
          </w:tcPr>
          <w:p w:rsidR="00182791" w:rsidRPr="00AD175C" w:rsidRDefault="00182791" w:rsidP="00741A0B">
            <w:pPr>
              <w:jc w:val="center"/>
              <w:rPr>
                <w:b/>
              </w:rPr>
            </w:pPr>
            <w:r w:rsidRPr="00AD175C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1821" w:type="dxa"/>
            <w:gridSpan w:val="2"/>
            <w:vMerge w:val="restart"/>
          </w:tcPr>
          <w:p w:rsidR="00182791" w:rsidRPr="00FF3212" w:rsidRDefault="00182791" w:rsidP="00741A0B">
            <w:pPr>
              <w:ind w:hanging="120"/>
              <w:rPr>
                <w:b/>
              </w:rPr>
            </w:pPr>
            <w:r w:rsidRPr="00FF3212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182791" w:rsidRPr="00D72BBC" w:rsidTr="00741A0B">
        <w:trPr>
          <w:cantSplit/>
          <w:trHeight w:val="1134"/>
        </w:trPr>
        <w:tc>
          <w:tcPr>
            <w:tcW w:w="2987" w:type="dxa"/>
            <w:vMerge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vMerge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" w:type="dxa"/>
            <w:gridSpan w:val="2"/>
            <w:textDirection w:val="btLr"/>
          </w:tcPr>
          <w:p w:rsidR="00182791" w:rsidRPr="00AD175C" w:rsidRDefault="00182791" w:rsidP="00741A0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D175C">
              <w:rPr>
                <w:b/>
                <w:sz w:val="28"/>
                <w:szCs w:val="28"/>
              </w:rPr>
              <w:t xml:space="preserve">2017   </w:t>
            </w:r>
          </w:p>
        </w:tc>
        <w:tc>
          <w:tcPr>
            <w:tcW w:w="945" w:type="dxa"/>
            <w:textDirection w:val="btLr"/>
          </w:tcPr>
          <w:p w:rsidR="00182791" w:rsidRPr="00AD175C" w:rsidRDefault="00182791" w:rsidP="00741A0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D175C">
              <w:rPr>
                <w:b/>
                <w:sz w:val="28"/>
                <w:szCs w:val="28"/>
              </w:rPr>
              <w:t xml:space="preserve">2018 </w:t>
            </w:r>
          </w:p>
        </w:tc>
        <w:tc>
          <w:tcPr>
            <w:tcW w:w="660" w:type="dxa"/>
            <w:gridSpan w:val="2"/>
            <w:textDirection w:val="btLr"/>
          </w:tcPr>
          <w:p w:rsidR="00182791" w:rsidRPr="00AD175C" w:rsidRDefault="00182791" w:rsidP="00741A0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D175C">
              <w:rPr>
                <w:b/>
                <w:sz w:val="28"/>
                <w:szCs w:val="28"/>
              </w:rPr>
              <w:t xml:space="preserve">2019       </w:t>
            </w:r>
          </w:p>
        </w:tc>
        <w:tc>
          <w:tcPr>
            <w:tcW w:w="810" w:type="dxa"/>
            <w:textDirection w:val="btLr"/>
          </w:tcPr>
          <w:p w:rsidR="00182791" w:rsidRPr="00AD175C" w:rsidRDefault="00182791" w:rsidP="00741A0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D175C">
              <w:rPr>
                <w:b/>
                <w:sz w:val="28"/>
                <w:szCs w:val="28"/>
              </w:rPr>
              <w:t xml:space="preserve">2020       </w:t>
            </w:r>
          </w:p>
        </w:tc>
        <w:tc>
          <w:tcPr>
            <w:tcW w:w="787" w:type="dxa"/>
            <w:gridSpan w:val="2"/>
            <w:textDirection w:val="btLr"/>
          </w:tcPr>
          <w:p w:rsidR="00182791" w:rsidRPr="00AD175C" w:rsidRDefault="00182791" w:rsidP="00741A0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D175C">
              <w:rPr>
                <w:b/>
                <w:sz w:val="28"/>
                <w:szCs w:val="28"/>
              </w:rPr>
              <w:t xml:space="preserve">2021 </w:t>
            </w:r>
          </w:p>
        </w:tc>
        <w:tc>
          <w:tcPr>
            <w:tcW w:w="1821" w:type="dxa"/>
            <w:gridSpan w:val="2"/>
            <w:vMerge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</w:tr>
      <w:tr w:rsidR="00182791" w:rsidRPr="00D72BBC" w:rsidTr="00741A0B">
        <w:trPr>
          <w:cantSplit/>
        </w:trPr>
        <w:tc>
          <w:tcPr>
            <w:tcW w:w="10260" w:type="dxa"/>
            <w:gridSpan w:val="12"/>
          </w:tcPr>
          <w:p w:rsidR="00182791" w:rsidRPr="00D72BBC" w:rsidRDefault="00182791" w:rsidP="00741A0B">
            <w:pPr>
              <w:ind w:left="900"/>
              <w:rPr>
                <w:b/>
                <w:bCs/>
                <w:sz w:val="28"/>
                <w:szCs w:val="28"/>
              </w:rPr>
            </w:pPr>
          </w:p>
          <w:p w:rsidR="00182791" w:rsidRPr="00D72BBC" w:rsidRDefault="00182791" w:rsidP="00741A0B">
            <w:pPr>
              <w:ind w:left="9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4.1. </w:t>
            </w:r>
            <w:r w:rsidRPr="00D72BBC">
              <w:rPr>
                <w:b/>
                <w:bCs/>
                <w:sz w:val="28"/>
                <w:szCs w:val="28"/>
              </w:rPr>
              <w:t>Создание организационной основы для реализации программы</w:t>
            </w:r>
          </w:p>
          <w:p w:rsidR="00182791" w:rsidRPr="00D72BBC" w:rsidRDefault="00182791" w:rsidP="00741A0B">
            <w:pPr>
              <w:ind w:left="900"/>
              <w:rPr>
                <w:sz w:val="28"/>
                <w:szCs w:val="28"/>
              </w:rPr>
            </w:pP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1. Создание  педагогического совета учреждения, определение его функций, форм и периодичности работы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Общее собрание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1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  <w:gridSpan w:val="3"/>
          </w:tcPr>
          <w:p w:rsidR="00182791" w:rsidRPr="00FF3212" w:rsidRDefault="00182791" w:rsidP="00741A0B">
            <w:pPr>
              <w:jc w:val="center"/>
            </w:pPr>
            <w:r w:rsidRPr="00FF3212">
              <w:t>Заведующий  заместитель заведующего по воспитательной и методической работе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2. Координация</w:t>
            </w:r>
            <w:r>
              <w:rPr>
                <w:sz w:val="28"/>
                <w:szCs w:val="28"/>
              </w:rPr>
              <w:t xml:space="preserve"> деятельности сотрудников Д</w:t>
            </w:r>
            <w:r w:rsidRPr="00D72BBC">
              <w:rPr>
                <w:sz w:val="28"/>
                <w:szCs w:val="28"/>
              </w:rPr>
              <w:t>ОУ по реализации программы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</w:t>
            </w:r>
            <w:r w:rsidRPr="00D72BBC">
              <w:rPr>
                <w:sz w:val="28"/>
                <w:szCs w:val="28"/>
              </w:rPr>
              <w:t>венные совещани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51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962" w:type="dxa"/>
            <w:gridSpan w:val="3"/>
          </w:tcPr>
          <w:p w:rsidR="00182791" w:rsidRPr="00D72BBC" w:rsidRDefault="00182791" w:rsidP="00741A0B">
            <w:pPr>
              <w:ind w:right="-288"/>
              <w:rPr>
                <w:sz w:val="28"/>
                <w:szCs w:val="28"/>
              </w:rPr>
            </w:pPr>
            <w:r w:rsidRPr="00FF3212">
              <w:t>Заведующий  заместитель заведующего по воспитательной и методической работе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3. Кадровое обеспечение:</w:t>
            </w:r>
          </w:p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</w:p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-повышение квалификации сотрудников</w:t>
            </w:r>
          </w:p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</w:p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-самообразование сотрудников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ind w:left="-42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Обучение в ВУЗах</w:t>
            </w:r>
            <w:r>
              <w:rPr>
                <w:sz w:val="28"/>
                <w:szCs w:val="28"/>
              </w:rPr>
              <w:t>, педколледжах</w:t>
            </w:r>
            <w:r w:rsidRPr="00D72BBC">
              <w:rPr>
                <w:sz w:val="28"/>
                <w:szCs w:val="28"/>
              </w:rPr>
              <w:t xml:space="preserve"> </w:t>
            </w:r>
          </w:p>
          <w:p w:rsidR="00182791" w:rsidRPr="00D72BBC" w:rsidRDefault="00182791" w:rsidP="00741A0B">
            <w:pPr>
              <w:rPr>
                <w:sz w:val="28"/>
                <w:szCs w:val="28"/>
              </w:rPr>
            </w:pPr>
          </w:p>
          <w:p w:rsidR="00182791" w:rsidRPr="00D72BBC" w:rsidRDefault="00182791" w:rsidP="00741A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в </w:t>
            </w:r>
            <w:r w:rsidRPr="00D72BBC">
              <w:rPr>
                <w:sz w:val="28"/>
                <w:szCs w:val="28"/>
              </w:rPr>
              <w:t>группах, доп. работа с литературой Семинары-практикумы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51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962" w:type="dxa"/>
            <w:gridSpan w:val="3"/>
          </w:tcPr>
          <w:p w:rsidR="00182791" w:rsidRPr="00D72BBC" w:rsidRDefault="00182791" w:rsidP="00741A0B">
            <w:pPr>
              <w:rPr>
                <w:sz w:val="28"/>
                <w:szCs w:val="28"/>
              </w:rPr>
            </w:pPr>
            <w:r w:rsidRPr="00FF3212">
              <w:t xml:space="preserve"> </w:t>
            </w:r>
            <w:r>
              <w:t>З</w:t>
            </w:r>
            <w:r w:rsidRPr="00FF3212">
              <w:t>аместитель заведующего по воспитательной и методической работе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 xml:space="preserve">4. Разработка  содержания работы по реализации программы 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Работа педсовета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51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962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t>З</w:t>
            </w:r>
            <w:r w:rsidRPr="00FF3212">
              <w:t>аместитель заведующего по воспитательной и методической работе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5. Определение содержательных с</w:t>
            </w:r>
            <w:r>
              <w:rPr>
                <w:sz w:val="28"/>
                <w:szCs w:val="28"/>
              </w:rPr>
              <w:t>вязей с учреждениями муниципаль</w:t>
            </w:r>
            <w:r w:rsidRPr="00D72BBC">
              <w:rPr>
                <w:sz w:val="28"/>
                <w:szCs w:val="28"/>
              </w:rPr>
              <w:t>ного  округа и их налаживание (см. схему)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Совместные круглые столы, педсоветы, совещания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51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962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t>З</w:t>
            </w:r>
            <w:r w:rsidRPr="00FF3212">
              <w:t>аместитель заведующего по воспитательной и методической работе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D72BBC">
              <w:rPr>
                <w:sz w:val="28"/>
                <w:szCs w:val="28"/>
              </w:rPr>
              <w:t>Материально-техническое оснащение педагогического процесса ГОУ для успешной реализации программы</w:t>
            </w:r>
          </w:p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Открытые просмотры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Субботники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51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962" w:type="dxa"/>
            <w:gridSpan w:val="3"/>
          </w:tcPr>
          <w:p w:rsidR="00182791" w:rsidRPr="00D72BBC" w:rsidRDefault="00182791" w:rsidP="00741A0B">
            <w:pPr>
              <w:rPr>
                <w:sz w:val="28"/>
                <w:szCs w:val="28"/>
              </w:rPr>
            </w:pPr>
            <w:r w:rsidRPr="00FF3212">
              <w:t>Заведующий  заместитель заведующего по воспитательной и методической работе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</w:tr>
      <w:tr w:rsidR="00182791" w:rsidRPr="00D72BBC" w:rsidTr="00741A0B">
        <w:trPr>
          <w:cantSplit/>
        </w:trPr>
        <w:tc>
          <w:tcPr>
            <w:tcW w:w="10260" w:type="dxa"/>
            <w:gridSpan w:val="12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  <w:p w:rsidR="00182791" w:rsidRPr="00D72BBC" w:rsidRDefault="00182791" w:rsidP="00741A0B">
            <w:pPr>
              <w:jc w:val="center"/>
              <w:rPr>
                <w:b/>
                <w:bCs/>
                <w:sz w:val="28"/>
                <w:szCs w:val="28"/>
              </w:rPr>
            </w:pPr>
            <w:r w:rsidRPr="00D72BBC">
              <w:rPr>
                <w:b/>
                <w:bCs/>
                <w:sz w:val="28"/>
                <w:szCs w:val="28"/>
              </w:rPr>
              <w:t>4.2. Работа по базисным направлениям обогащенного развития ребенка</w:t>
            </w:r>
          </w:p>
          <w:p w:rsidR="00182791" w:rsidRPr="00D72BBC" w:rsidRDefault="00182791" w:rsidP="00741A0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82791" w:rsidRPr="00D72BBC" w:rsidTr="00741A0B">
        <w:trPr>
          <w:cantSplit/>
        </w:trPr>
        <w:tc>
          <w:tcPr>
            <w:tcW w:w="10260" w:type="dxa"/>
            <w:gridSpan w:val="12"/>
          </w:tcPr>
          <w:p w:rsidR="00182791" w:rsidRPr="00D72BBC" w:rsidRDefault="00182791" w:rsidP="00741A0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82791" w:rsidRPr="00D72BBC" w:rsidRDefault="00182791" w:rsidP="00741A0B">
            <w:pPr>
              <w:jc w:val="center"/>
              <w:rPr>
                <w:b/>
                <w:bCs/>
                <w:sz w:val="28"/>
                <w:szCs w:val="28"/>
              </w:rPr>
            </w:pPr>
            <w:r w:rsidRPr="00D72BBC">
              <w:rPr>
                <w:b/>
                <w:bCs/>
                <w:sz w:val="28"/>
                <w:szCs w:val="28"/>
              </w:rPr>
              <w:t>ФИЗИЧЕСКОЕ РАЗВИТИЕ ДОШКОЛЬНИКОВ</w:t>
            </w:r>
          </w:p>
          <w:p w:rsidR="00182791" w:rsidRPr="00D72BBC" w:rsidRDefault="00182791" w:rsidP="00741A0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Создать условия для физического и эмоционального благополучия  детей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Педсоветы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Собрания коллектива</w:t>
            </w:r>
          </w:p>
          <w:p w:rsidR="00182791" w:rsidRPr="00D72BBC" w:rsidRDefault="00182791" w:rsidP="00741A0B">
            <w:pPr>
              <w:rPr>
                <w:sz w:val="28"/>
                <w:szCs w:val="28"/>
              </w:rPr>
            </w:pP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182791" w:rsidRPr="00FF3212" w:rsidRDefault="00182791" w:rsidP="00741A0B">
            <w:pPr>
              <w:jc w:val="center"/>
            </w:pPr>
            <w:r>
              <w:t xml:space="preserve"> </w:t>
            </w:r>
            <w:r w:rsidRPr="00FF3212">
              <w:rPr>
                <w:sz w:val="22"/>
                <w:szCs w:val="22"/>
              </w:rPr>
              <w:t>Заместитель заведующего по воспитательной и методической работе Медсестра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Разработка комплексной системы организационных и лечебно-профилактических мероприятий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Система  оздорови-тельно-профилакти-ческих мероприятий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182791" w:rsidRPr="00FF3212" w:rsidRDefault="00182791" w:rsidP="00741A0B">
            <w:pPr>
              <w:jc w:val="center"/>
            </w:pPr>
            <w:r w:rsidRPr="00FF3212">
              <w:rPr>
                <w:sz w:val="22"/>
                <w:szCs w:val="22"/>
              </w:rPr>
              <w:t>Заместитель заведующего по воспитательной и методической работе Медсестра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Разработка системы дифференцированного подхода к проведению закаливающих  оздоровительных процедур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Семинар-практикум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Педсоветы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182791" w:rsidRDefault="00182791" w:rsidP="00741A0B">
            <w:pPr>
              <w:jc w:val="center"/>
            </w:pPr>
            <w:r w:rsidRPr="00FF3212">
              <w:rPr>
                <w:sz w:val="22"/>
                <w:szCs w:val="22"/>
              </w:rPr>
              <w:t>Заместитель заведующего по воспитательной и методической работе Медсестра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Инструктор по ФИЗО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ind w:right="393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Воспитание осознанного отноше</w:t>
            </w:r>
            <w:r>
              <w:rPr>
                <w:sz w:val="28"/>
                <w:szCs w:val="28"/>
              </w:rPr>
              <w:t>ния к своему здоровью у дошкольник</w:t>
            </w:r>
            <w:r w:rsidRPr="00D72BBC">
              <w:rPr>
                <w:sz w:val="28"/>
                <w:szCs w:val="28"/>
              </w:rPr>
              <w:t>ов</w:t>
            </w:r>
          </w:p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Семинар-практикум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182791" w:rsidRDefault="00182791" w:rsidP="00741A0B">
            <w:pPr>
              <w:jc w:val="center"/>
            </w:pPr>
            <w:r w:rsidRPr="00FF3212">
              <w:rPr>
                <w:sz w:val="22"/>
                <w:szCs w:val="22"/>
              </w:rPr>
              <w:t>Заместитель заведующего по воспитательной и методической работе Медсестра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Инструктор по ФИЗО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Разработка оптимального двигательного режима для всех возрастных категорий дошкольников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 xml:space="preserve">Заседания круглого стола 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182791" w:rsidRDefault="00182791" w:rsidP="00741A0B">
            <w:pPr>
              <w:jc w:val="center"/>
            </w:pPr>
            <w:r w:rsidRPr="00FF3212">
              <w:rPr>
                <w:sz w:val="22"/>
                <w:szCs w:val="22"/>
              </w:rPr>
              <w:t>Заместитель заведующего по воспитательной и методической работе Медсестра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Инструктор по ФИЗО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Разработка системы диагностики состояния  здоровья воспитанников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Мониторинг по группам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182791" w:rsidRDefault="00182791" w:rsidP="00741A0B">
            <w:pPr>
              <w:jc w:val="center"/>
            </w:pPr>
            <w:r w:rsidRPr="00FF3212">
              <w:rPr>
                <w:sz w:val="22"/>
                <w:szCs w:val="22"/>
              </w:rPr>
              <w:t>Заместитель заведующего по воспитательной и методической работе Медсестра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Инструктор по ФИЗО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Вовлечение семьи в  работу по реализации  физкультурно-оздоровительной работы:</w:t>
            </w:r>
          </w:p>
          <w:p w:rsidR="00182791" w:rsidRPr="00D72BBC" w:rsidRDefault="00182791" w:rsidP="00741A0B">
            <w:pPr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- информирование о ходе реализации программы в д/с</w:t>
            </w:r>
          </w:p>
          <w:p w:rsidR="00182791" w:rsidRPr="00D72BBC" w:rsidRDefault="00182791" w:rsidP="00741A0B">
            <w:pPr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- разработка содержания оздоровительной работы в семье и работа по нему с родителям</w:t>
            </w:r>
          </w:p>
        </w:tc>
        <w:tc>
          <w:tcPr>
            <w:tcW w:w="1800" w:type="dxa"/>
          </w:tcPr>
          <w:p w:rsidR="00182791" w:rsidRPr="00D72BBC" w:rsidRDefault="00182791" w:rsidP="00741A0B">
            <w:pPr>
              <w:pStyle w:val="BodyText2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Наглядная  пропаганда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Консультации Родительские собрания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Совместные  досуги, праздники, открытые занятия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182791" w:rsidRDefault="00182791" w:rsidP="00741A0B">
            <w:pPr>
              <w:jc w:val="center"/>
            </w:pPr>
            <w:r w:rsidRPr="00FF3212">
              <w:rPr>
                <w:sz w:val="22"/>
                <w:szCs w:val="22"/>
              </w:rPr>
              <w:t>Заместитель заведующего по воспитательной и методической работе Медсестра</w:t>
            </w:r>
          </w:p>
          <w:p w:rsidR="00182791" w:rsidRDefault="00182791" w:rsidP="00741A0B">
            <w:pPr>
              <w:jc w:val="center"/>
            </w:pPr>
            <w:r>
              <w:rPr>
                <w:sz w:val="22"/>
                <w:szCs w:val="22"/>
              </w:rPr>
              <w:t>Инструктор по ФИЗО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</w:tr>
      <w:tr w:rsidR="00182791" w:rsidRPr="00D72BBC" w:rsidTr="00741A0B">
        <w:tc>
          <w:tcPr>
            <w:tcW w:w="2987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Анализ результативности физкультурно-оздоровительной работы по программе</w:t>
            </w:r>
          </w:p>
        </w:tc>
        <w:tc>
          <w:tcPr>
            <w:tcW w:w="1800" w:type="dxa"/>
          </w:tcPr>
          <w:p w:rsidR="00182791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 xml:space="preserve">Анализ  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заболеваемости</w:t>
            </w:r>
            <w:r w:rsidRPr="00D72BBC">
              <w:rPr>
                <w:sz w:val="28"/>
                <w:szCs w:val="28"/>
              </w:rPr>
              <w:t xml:space="preserve"> и дней функциони-рования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Анализ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 xml:space="preserve"> всех форм физ.работы</w:t>
            </w:r>
          </w:p>
        </w:tc>
        <w:tc>
          <w:tcPr>
            <w:tcW w:w="44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996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61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  <w:gridSpan w:val="3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182791" w:rsidRDefault="00182791" w:rsidP="00741A0B">
            <w:r w:rsidRPr="00FF3212">
              <w:t>Заведующий  заместител</w:t>
            </w:r>
            <w:r>
              <w:t xml:space="preserve">ь заведующего по </w:t>
            </w:r>
            <w:r w:rsidRPr="00FF3212">
              <w:t>воспитательной и методической работе</w:t>
            </w:r>
          </w:p>
          <w:p w:rsidR="00182791" w:rsidRDefault="00182791" w:rsidP="00741A0B">
            <w:r w:rsidRPr="00FF3212">
              <w:rPr>
                <w:sz w:val="22"/>
                <w:szCs w:val="22"/>
              </w:rPr>
              <w:t>Медсестра</w:t>
            </w:r>
          </w:p>
          <w:p w:rsidR="00182791" w:rsidRDefault="00182791" w:rsidP="00741A0B">
            <w:r>
              <w:rPr>
                <w:sz w:val="22"/>
                <w:szCs w:val="22"/>
              </w:rPr>
              <w:t>Инструктор по ФИЗО</w:t>
            </w:r>
          </w:p>
          <w:p w:rsidR="00182791" w:rsidRDefault="00182791" w:rsidP="00741A0B">
            <w:r>
              <w:rPr>
                <w:sz w:val="22"/>
                <w:szCs w:val="22"/>
              </w:rPr>
              <w:t>Воспитатели</w:t>
            </w:r>
          </w:p>
          <w:p w:rsidR="00182791" w:rsidRPr="00D72BBC" w:rsidRDefault="00182791" w:rsidP="00741A0B">
            <w:pPr>
              <w:rPr>
                <w:sz w:val="28"/>
                <w:szCs w:val="28"/>
              </w:rPr>
            </w:pPr>
          </w:p>
        </w:tc>
      </w:tr>
    </w:tbl>
    <w:p w:rsidR="00182791" w:rsidRPr="00D72BBC" w:rsidRDefault="00182791" w:rsidP="001B620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8"/>
        <w:gridCol w:w="1440"/>
        <w:gridCol w:w="804"/>
        <w:gridCol w:w="805"/>
        <w:gridCol w:w="734"/>
        <w:gridCol w:w="708"/>
        <w:gridCol w:w="709"/>
        <w:gridCol w:w="1383"/>
      </w:tblGrid>
      <w:tr w:rsidR="00182791" w:rsidRPr="00D72BBC" w:rsidTr="00741A0B">
        <w:trPr>
          <w:cantSplit/>
        </w:trPr>
        <w:tc>
          <w:tcPr>
            <w:tcW w:w="9571" w:type="dxa"/>
            <w:gridSpan w:val="8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  <w:p w:rsidR="00182791" w:rsidRPr="00D72BBC" w:rsidRDefault="00182791" w:rsidP="00741A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4.3. </w:t>
            </w:r>
            <w:r w:rsidRPr="00D72BBC">
              <w:rPr>
                <w:b/>
                <w:bCs/>
                <w:sz w:val="28"/>
                <w:szCs w:val="28"/>
              </w:rPr>
              <w:t>СОЦИАЛЬНОЕ РАЗВИТИЕ ДОШКОЛЬНИКОВ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</w:tr>
      <w:tr w:rsidR="00182791" w:rsidRPr="00D72BBC" w:rsidTr="00741A0B">
        <w:tc>
          <w:tcPr>
            <w:tcW w:w="2988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Определение и разработка содержания работы по социальному развитию детей</w:t>
            </w:r>
          </w:p>
        </w:tc>
        <w:tc>
          <w:tcPr>
            <w:tcW w:w="1440" w:type="dxa"/>
          </w:tcPr>
          <w:p w:rsidR="00182791" w:rsidRPr="009C5353" w:rsidRDefault="00182791" w:rsidP="00741A0B">
            <w:r w:rsidRPr="009C5353">
              <w:t>Педсовет</w:t>
            </w:r>
          </w:p>
          <w:p w:rsidR="00182791" w:rsidRPr="009C5353" w:rsidRDefault="00182791" w:rsidP="00741A0B">
            <w:r w:rsidRPr="009C5353">
              <w:t>Семинар-практикум</w:t>
            </w:r>
          </w:p>
          <w:p w:rsidR="00182791" w:rsidRPr="009C5353" w:rsidRDefault="00182791" w:rsidP="00741A0B">
            <w:pPr>
              <w:ind w:left="-153"/>
            </w:pPr>
            <w:r w:rsidRPr="009C5353">
              <w:t xml:space="preserve">Работа с программой </w:t>
            </w:r>
          </w:p>
          <w:p w:rsidR="00182791" w:rsidRPr="009C5353" w:rsidRDefault="00182791" w:rsidP="00741A0B">
            <w:r w:rsidRPr="009C5353">
              <w:t>Анализ парциальных и вариативных программ</w:t>
            </w:r>
          </w:p>
        </w:tc>
        <w:tc>
          <w:tcPr>
            <w:tcW w:w="80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3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383" w:type="dxa"/>
          </w:tcPr>
          <w:p w:rsidR="00182791" w:rsidRDefault="00182791" w:rsidP="00741A0B">
            <w:r w:rsidRPr="00FF3212">
              <w:t>Заведующий  заместител</w:t>
            </w:r>
            <w:r>
              <w:t xml:space="preserve">ь заведующего по </w:t>
            </w:r>
            <w:r w:rsidRPr="00FF3212">
              <w:t>воспитательной и методической работе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</w:tr>
      <w:tr w:rsidR="00182791" w:rsidRPr="00D72BBC" w:rsidTr="00741A0B">
        <w:tc>
          <w:tcPr>
            <w:tcW w:w="2988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Создание условий для успешной социализации детей дошкольного возраста</w:t>
            </w:r>
          </w:p>
        </w:tc>
        <w:tc>
          <w:tcPr>
            <w:tcW w:w="1440" w:type="dxa"/>
          </w:tcPr>
          <w:p w:rsidR="00182791" w:rsidRPr="009C5353" w:rsidRDefault="00182791" w:rsidP="00741A0B">
            <w:r w:rsidRPr="009C5353">
              <w:t>Организация предметно-простраственной среды</w:t>
            </w:r>
          </w:p>
          <w:p w:rsidR="00182791" w:rsidRPr="009C5353" w:rsidRDefault="00182791" w:rsidP="00741A0B">
            <w:r w:rsidRPr="009C5353">
              <w:t>Смотры-конкурсы</w:t>
            </w:r>
          </w:p>
          <w:p w:rsidR="00182791" w:rsidRPr="009C5353" w:rsidRDefault="00182791" w:rsidP="00741A0B">
            <w:r w:rsidRPr="009C5353">
              <w:t>Работа микрогрупп</w:t>
            </w:r>
          </w:p>
          <w:p w:rsidR="00182791" w:rsidRPr="009C5353" w:rsidRDefault="00182791" w:rsidP="00741A0B"/>
        </w:tc>
        <w:tc>
          <w:tcPr>
            <w:tcW w:w="80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3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383" w:type="dxa"/>
          </w:tcPr>
          <w:p w:rsidR="00182791" w:rsidRDefault="00182791" w:rsidP="00741A0B">
            <w:r w:rsidRPr="00FF3212">
              <w:t>Заведующий  заместител</w:t>
            </w:r>
            <w:r>
              <w:t xml:space="preserve">ь заведующего по </w:t>
            </w:r>
            <w:r w:rsidRPr="00FF3212">
              <w:t>воспитательной и методической работе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</w:tr>
      <w:tr w:rsidR="00182791" w:rsidRPr="00D72BBC" w:rsidTr="00741A0B">
        <w:tc>
          <w:tcPr>
            <w:tcW w:w="2988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Подбор и разработка  системы методов, приемов и средств социализации дошкольников</w:t>
            </w:r>
          </w:p>
        </w:tc>
        <w:tc>
          <w:tcPr>
            <w:tcW w:w="144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Анализ парциальных и вариативных программ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Педсоветы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Семинар-практикум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3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383" w:type="dxa"/>
          </w:tcPr>
          <w:p w:rsidR="00182791" w:rsidRDefault="00182791" w:rsidP="00741A0B">
            <w:r w:rsidRPr="00FF3212">
              <w:t>Заведующий  заместител</w:t>
            </w:r>
            <w:r>
              <w:t xml:space="preserve">ь заведующего по </w:t>
            </w:r>
            <w:r w:rsidRPr="00FF3212">
              <w:t>воспитательной и методической работе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</w:tr>
      <w:tr w:rsidR="00182791" w:rsidRPr="00D72BBC" w:rsidTr="00741A0B">
        <w:tc>
          <w:tcPr>
            <w:tcW w:w="2988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 xml:space="preserve">Работа над методическим и дидактическим обеспечением  процесса социализации дошкольников </w:t>
            </w:r>
          </w:p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Семинар-практикум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Открытые просмотры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Работа микрогрупп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3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383" w:type="dxa"/>
          </w:tcPr>
          <w:p w:rsidR="00182791" w:rsidRDefault="00182791" w:rsidP="00741A0B">
            <w:r w:rsidRPr="00FF3212">
              <w:t>Заведующий  заместител</w:t>
            </w:r>
            <w:r>
              <w:t xml:space="preserve">ь заведующего по </w:t>
            </w:r>
            <w:r w:rsidRPr="00FF3212">
              <w:t>воспитательной и методической работе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</w:tr>
      <w:tr w:rsidR="00182791" w:rsidRPr="00D72BBC" w:rsidTr="00741A0B">
        <w:tc>
          <w:tcPr>
            <w:tcW w:w="2988" w:type="dxa"/>
          </w:tcPr>
          <w:p w:rsidR="00182791" w:rsidRPr="00D72BBC" w:rsidRDefault="00182791" w:rsidP="00741A0B">
            <w:pPr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Вовлечение родителей в  педпроцесс по реализации программы</w:t>
            </w:r>
          </w:p>
        </w:tc>
        <w:tc>
          <w:tcPr>
            <w:tcW w:w="144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Наглядная пропаганда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Консультации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Совместные досуги, занятия, конкурсы</w:t>
            </w:r>
          </w:p>
        </w:tc>
        <w:tc>
          <w:tcPr>
            <w:tcW w:w="80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3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1383" w:type="dxa"/>
          </w:tcPr>
          <w:p w:rsidR="00182791" w:rsidRDefault="00182791" w:rsidP="00741A0B">
            <w:r w:rsidRPr="00FF3212">
              <w:t>Заведующий  заместител</w:t>
            </w:r>
            <w:r>
              <w:t xml:space="preserve">ь заведующего по </w:t>
            </w:r>
            <w:r w:rsidRPr="00FF3212">
              <w:t>воспитательной и методической работе</w:t>
            </w:r>
          </w:p>
          <w:p w:rsidR="00182791" w:rsidRPr="009C5353" w:rsidRDefault="00182791" w:rsidP="00741A0B">
            <w:pPr>
              <w:jc w:val="center"/>
            </w:pPr>
            <w:r w:rsidRPr="009C5353">
              <w:t>Во</w:t>
            </w:r>
            <w:r>
              <w:t>спитатели</w:t>
            </w:r>
          </w:p>
        </w:tc>
      </w:tr>
      <w:tr w:rsidR="00182791" w:rsidRPr="00D72BBC" w:rsidTr="00741A0B">
        <w:tc>
          <w:tcPr>
            <w:tcW w:w="2988" w:type="dxa"/>
          </w:tcPr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Разработка  системы  диагностики успешности реализации данного раздела</w:t>
            </w:r>
          </w:p>
          <w:p w:rsidR="00182791" w:rsidRPr="00D72BBC" w:rsidRDefault="00182791" w:rsidP="00741A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 xml:space="preserve">Круглый стол 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805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D72BBC">
              <w:rPr>
                <w:sz w:val="28"/>
                <w:szCs w:val="28"/>
              </w:rPr>
              <w:t>+</w:t>
            </w:r>
          </w:p>
        </w:tc>
        <w:tc>
          <w:tcPr>
            <w:tcW w:w="734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82791" w:rsidRDefault="00182791" w:rsidP="00741A0B">
            <w:r w:rsidRPr="00FF3212">
              <w:t>Заведующий  заместител</w:t>
            </w:r>
            <w:r>
              <w:t xml:space="preserve">ь заведующего по </w:t>
            </w:r>
            <w:r w:rsidRPr="00FF3212">
              <w:t>воспитательной и методической работе</w:t>
            </w:r>
          </w:p>
          <w:p w:rsidR="00182791" w:rsidRPr="00D72BBC" w:rsidRDefault="00182791" w:rsidP="00741A0B">
            <w:pPr>
              <w:jc w:val="center"/>
              <w:rPr>
                <w:sz w:val="28"/>
                <w:szCs w:val="28"/>
              </w:rPr>
            </w:pPr>
            <w:r w:rsidRPr="009C5353">
              <w:t>Во</w:t>
            </w:r>
            <w:r>
              <w:t>спитатели</w:t>
            </w:r>
          </w:p>
        </w:tc>
      </w:tr>
    </w:tbl>
    <w:p w:rsidR="00182791" w:rsidRDefault="00182791" w:rsidP="001B620C">
      <w:pPr>
        <w:rPr>
          <w:sz w:val="28"/>
          <w:szCs w:val="28"/>
        </w:rPr>
      </w:pPr>
    </w:p>
    <w:p w:rsidR="00182791" w:rsidRDefault="00182791" w:rsidP="001B620C">
      <w:pPr>
        <w:rPr>
          <w:sz w:val="28"/>
          <w:szCs w:val="28"/>
        </w:rPr>
      </w:pPr>
    </w:p>
    <w:p w:rsidR="00182791" w:rsidRPr="00657F2F" w:rsidRDefault="00182791" w:rsidP="001B620C">
      <w:pPr>
        <w:jc w:val="center"/>
        <w:rPr>
          <w:sz w:val="32"/>
          <w:szCs w:val="32"/>
        </w:rPr>
      </w:pPr>
      <w:r w:rsidRPr="00657F2F">
        <w:rPr>
          <w:b/>
          <w:color w:val="000000"/>
          <w:sz w:val="32"/>
          <w:szCs w:val="32"/>
          <w:lang w:eastAsia="ar-SA"/>
        </w:rPr>
        <w:t>Стратегия развития дошкольного образовательного учреждения.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Стратегия развития учреждения рассчитана на период до 2016 года. Стратегия определяет совокупность реализации приоритетных направлений, ориентированных на развитие детского сада. Эти направления определен</w:t>
      </w:r>
      <w:r>
        <w:rPr>
          <w:color w:val="000000"/>
          <w:sz w:val="28"/>
          <w:szCs w:val="28"/>
          <w:lang w:eastAsia="ar-SA"/>
        </w:rPr>
        <w:t>ы тематическими блоками: «Образование</w:t>
      </w:r>
      <w:r w:rsidRPr="00E41E14">
        <w:rPr>
          <w:color w:val="000000"/>
          <w:sz w:val="28"/>
          <w:szCs w:val="28"/>
          <w:lang w:eastAsia="ar-SA"/>
        </w:rPr>
        <w:t>», «Управление», «Зд</w:t>
      </w:r>
      <w:r>
        <w:rPr>
          <w:color w:val="000000"/>
          <w:sz w:val="28"/>
          <w:szCs w:val="28"/>
          <w:lang w:eastAsia="ar-SA"/>
        </w:rPr>
        <w:t>оровье»</w:t>
      </w:r>
      <w:r w:rsidRPr="00E41E14">
        <w:rPr>
          <w:color w:val="000000"/>
          <w:sz w:val="28"/>
          <w:szCs w:val="28"/>
          <w:lang w:eastAsia="ar-SA"/>
        </w:rPr>
        <w:t xml:space="preserve"> «Сотрудничество», «Безопасность», обеспечивающими участие в реализации программы коллектива детского сада, родителей воспитанников,</w:t>
      </w:r>
      <w:r>
        <w:rPr>
          <w:color w:val="000000"/>
          <w:sz w:val="28"/>
          <w:szCs w:val="28"/>
          <w:lang w:eastAsia="ar-SA"/>
        </w:rPr>
        <w:t xml:space="preserve"> </w:t>
      </w:r>
      <w:r w:rsidRPr="00E41E14">
        <w:rPr>
          <w:color w:val="000000"/>
          <w:sz w:val="28"/>
          <w:szCs w:val="28"/>
          <w:lang w:eastAsia="ar-SA"/>
        </w:rPr>
        <w:t xml:space="preserve">социума. Блоки взаимосвязаны между собой стратегической целью и отражают последовательность тактических мероприятий. </w:t>
      </w:r>
    </w:p>
    <w:p w:rsidR="00182791" w:rsidRPr="00E41E14" w:rsidRDefault="00182791" w:rsidP="001B620C">
      <w:pPr>
        <w:ind w:firstLine="360"/>
        <w:jc w:val="both"/>
      </w:pPr>
      <w:r>
        <w:rPr>
          <w:b/>
          <w:color w:val="000000"/>
          <w:sz w:val="28"/>
          <w:szCs w:val="28"/>
          <w:lang w:eastAsia="ar-SA"/>
        </w:rPr>
        <w:t xml:space="preserve">«Образование детей </w:t>
      </w:r>
      <w:r w:rsidRPr="00E41E14">
        <w:rPr>
          <w:b/>
          <w:color w:val="000000"/>
          <w:sz w:val="28"/>
          <w:szCs w:val="28"/>
          <w:lang w:eastAsia="ar-SA"/>
        </w:rPr>
        <w:t>»: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 xml:space="preserve">Расширение спектра и повышение качества услуг, предоставляемых </w:t>
      </w:r>
      <w:r>
        <w:rPr>
          <w:color w:val="000000"/>
          <w:sz w:val="28"/>
          <w:szCs w:val="28"/>
          <w:lang w:eastAsia="ar-SA"/>
        </w:rPr>
        <w:t>МБ</w:t>
      </w:r>
      <w:r w:rsidRPr="00E41E14">
        <w:rPr>
          <w:color w:val="000000"/>
          <w:sz w:val="28"/>
          <w:szCs w:val="28"/>
          <w:lang w:eastAsia="ar-SA"/>
        </w:rPr>
        <w:t xml:space="preserve">ДОУ путем включения в педагогический процесс ряда инновационных форм дошкольного образования, расширения спектра дополнительных образовательных услуг. Сотрудничество с социумом в вопросах разработки, и внедрения новых образовательных услуг. Совершенствование системы коррекционной помощи детям. Индивидуализация образовательного процесса путем введения индивидуальных образовательных маршрутов для детей, испытывающих трудности в усвоении программного материала, и детей, одаренных в той или иной области. Обеспечение преемственности дошкольного и начального школьного образования, создание предпосылок для успешной адаптации выпускников </w:t>
      </w:r>
      <w:r>
        <w:rPr>
          <w:color w:val="000000"/>
          <w:sz w:val="28"/>
          <w:szCs w:val="28"/>
          <w:lang w:eastAsia="ar-SA"/>
        </w:rPr>
        <w:t>МБ</w:t>
      </w:r>
      <w:r w:rsidRPr="00E41E14">
        <w:rPr>
          <w:color w:val="000000"/>
          <w:sz w:val="28"/>
          <w:szCs w:val="28"/>
          <w:lang w:eastAsia="ar-SA"/>
        </w:rPr>
        <w:t xml:space="preserve">ДОУ к обучению в школе. </w:t>
      </w:r>
    </w:p>
    <w:p w:rsidR="00182791" w:rsidRPr="00E41E14" w:rsidRDefault="00182791" w:rsidP="001B620C">
      <w:pPr>
        <w:ind w:firstLine="360"/>
        <w:jc w:val="both"/>
      </w:pPr>
      <w:r w:rsidRPr="00E41E14">
        <w:rPr>
          <w:b/>
          <w:color w:val="000000"/>
          <w:sz w:val="28"/>
          <w:szCs w:val="28"/>
          <w:lang w:eastAsia="ar-SA"/>
        </w:rPr>
        <w:t>«Здоровье»: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Обеспечение условий для сохранения, поддержания и ук</w:t>
      </w:r>
      <w:r>
        <w:rPr>
          <w:color w:val="000000"/>
          <w:sz w:val="28"/>
          <w:szCs w:val="28"/>
          <w:lang w:eastAsia="ar-SA"/>
        </w:rPr>
        <w:t>репления здоровья всех участников</w:t>
      </w:r>
      <w:r w:rsidRPr="00E41E14">
        <w:rPr>
          <w:color w:val="000000"/>
          <w:sz w:val="28"/>
          <w:szCs w:val="28"/>
          <w:lang w:eastAsia="ar-SA"/>
        </w:rPr>
        <w:t xml:space="preserve"> образовательного процесса путем совершенствования рабо</w:t>
      </w:r>
      <w:r>
        <w:rPr>
          <w:color w:val="000000"/>
          <w:sz w:val="28"/>
          <w:szCs w:val="28"/>
          <w:lang w:eastAsia="ar-SA"/>
        </w:rPr>
        <w:t>ты</w:t>
      </w:r>
      <w:r w:rsidRPr="00E41E14">
        <w:rPr>
          <w:color w:val="000000"/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  <w:lang w:eastAsia="ar-SA"/>
        </w:rPr>
        <w:t>МБ</w:t>
      </w:r>
      <w:r w:rsidRPr="00E41E14">
        <w:rPr>
          <w:color w:val="000000"/>
          <w:sz w:val="28"/>
          <w:szCs w:val="28"/>
          <w:lang w:eastAsia="ar-SA"/>
        </w:rPr>
        <w:t>ДОУ. Индивидуализация здоровьесб</w:t>
      </w:r>
      <w:r>
        <w:rPr>
          <w:color w:val="000000"/>
          <w:sz w:val="28"/>
          <w:szCs w:val="28"/>
          <w:lang w:eastAsia="ar-SA"/>
        </w:rPr>
        <w:t xml:space="preserve">ерегающей </w:t>
      </w:r>
      <w:r w:rsidRPr="00E41E14">
        <w:rPr>
          <w:color w:val="000000"/>
          <w:sz w:val="28"/>
          <w:szCs w:val="28"/>
          <w:lang w:eastAsia="ar-SA"/>
        </w:rPr>
        <w:t>деятельности детского сада. Организация работы по</w:t>
      </w:r>
      <w:r>
        <w:rPr>
          <w:color w:val="000000"/>
          <w:sz w:val="28"/>
          <w:szCs w:val="28"/>
          <w:lang w:eastAsia="ar-SA"/>
        </w:rPr>
        <w:t xml:space="preserve"> профилактике </w:t>
      </w:r>
      <w:r w:rsidRPr="00E41E14">
        <w:rPr>
          <w:color w:val="000000"/>
          <w:sz w:val="28"/>
          <w:szCs w:val="28"/>
          <w:lang w:eastAsia="ar-SA"/>
        </w:rPr>
        <w:t>заболеваний среди взрослого и детского населения микрорайона. Совершенствование системы мониторинга качества здоровьесб</w:t>
      </w:r>
      <w:r>
        <w:rPr>
          <w:color w:val="000000"/>
          <w:sz w:val="28"/>
          <w:szCs w:val="28"/>
          <w:lang w:eastAsia="ar-SA"/>
        </w:rPr>
        <w:t xml:space="preserve">ерегающей </w:t>
      </w:r>
      <w:r w:rsidRPr="00E41E14">
        <w:rPr>
          <w:color w:val="000000"/>
          <w:sz w:val="28"/>
          <w:szCs w:val="28"/>
          <w:lang w:eastAsia="ar-SA"/>
        </w:rPr>
        <w:t>деятельности учреждения.</w:t>
      </w:r>
    </w:p>
    <w:p w:rsidR="00182791" w:rsidRPr="00E41E14" w:rsidRDefault="00182791" w:rsidP="001B620C">
      <w:pPr>
        <w:ind w:firstLine="360"/>
        <w:jc w:val="both"/>
      </w:pPr>
      <w:r w:rsidRPr="00E41E14">
        <w:rPr>
          <w:b/>
          <w:color w:val="000000"/>
          <w:sz w:val="28"/>
          <w:szCs w:val="28"/>
          <w:lang w:eastAsia="ar-SA"/>
        </w:rPr>
        <w:t>«Управление»: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 xml:space="preserve">Подготовка нормативно-правового обеспечения; отработка механизмов деятельности учреждения, совершенствование системы мониторинга эффективности деятельности </w:t>
      </w:r>
      <w:r>
        <w:rPr>
          <w:color w:val="000000"/>
          <w:sz w:val="28"/>
          <w:szCs w:val="28"/>
          <w:lang w:eastAsia="ar-SA"/>
        </w:rPr>
        <w:t>МБ</w:t>
      </w:r>
      <w:r w:rsidRPr="00E41E14">
        <w:rPr>
          <w:color w:val="000000"/>
          <w:sz w:val="28"/>
          <w:szCs w:val="28"/>
          <w:lang w:eastAsia="ar-SA"/>
        </w:rPr>
        <w:t>ДОУ. Установление прямых связей с предприятиями, учреждениями и организациями, в том числе и иностранными, в целях оказания содействия в выполнении стоящих перед учреждением задач. Модернизация финансово-экономической деятельности учреждения, повышения инвестиционной привлекательности детского сада, использования многоканальных источников финансирования (бюджет, добровольные пожертвования и спонсорская помощь, доходы от платных дополните</w:t>
      </w:r>
      <w:r>
        <w:rPr>
          <w:color w:val="000000"/>
          <w:sz w:val="28"/>
          <w:szCs w:val="28"/>
          <w:lang w:eastAsia="ar-SA"/>
        </w:rPr>
        <w:t xml:space="preserve">льных услуг, </w:t>
      </w:r>
      <w:r w:rsidRPr="00E41E14">
        <w:rPr>
          <w:color w:val="000000"/>
          <w:sz w:val="28"/>
          <w:szCs w:val="28"/>
          <w:lang w:eastAsia="ar-SA"/>
        </w:rPr>
        <w:t xml:space="preserve"> участие учреждения в приоритетных проектах и программах в области образования). </w:t>
      </w:r>
    </w:p>
    <w:p w:rsidR="00182791" w:rsidRPr="00E41E14" w:rsidRDefault="00182791" w:rsidP="001B620C">
      <w:pPr>
        <w:ind w:firstLine="360"/>
        <w:jc w:val="both"/>
      </w:pPr>
      <w:r>
        <w:rPr>
          <w:b/>
          <w:color w:val="000000"/>
          <w:sz w:val="28"/>
          <w:szCs w:val="28"/>
          <w:lang w:eastAsia="ar-SA"/>
        </w:rPr>
        <w:t>« С</w:t>
      </w:r>
      <w:r w:rsidRPr="00E41E14">
        <w:rPr>
          <w:b/>
          <w:color w:val="000000"/>
          <w:sz w:val="28"/>
          <w:szCs w:val="28"/>
          <w:lang w:eastAsia="ar-SA"/>
        </w:rPr>
        <w:t>тандарт качества образования»:</w:t>
      </w:r>
    </w:p>
    <w:p w:rsidR="00182791" w:rsidRPr="00E41E14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Стимулирование инновационного потенциала, постоянный рост квалификационного уровня медико-педагогического персонала учреждения. Повышение привлекательности учреждения для молодых специалистов. Организация межведомственного взаимодействия, создание системы социального партнерства. Обеспечение научного сопровождения образовательного и оздоровительного процессов в рамках осуществления экспериментально-исследовательской и проектной деятельности педагогов. Выявление, обобщение и транслирование передового педагогического опыта на разных уровнях. Осуществление комплекса социально направленных мероприятий с целью создания положительной мотивации труда у сотрудников (рациональная организация труда; соблюдение социальных гарантий; отработка механизмов стимулирования труда работников образовательного учреждения).</w:t>
      </w:r>
    </w:p>
    <w:p w:rsidR="00182791" w:rsidRPr="00E41E14" w:rsidRDefault="00182791" w:rsidP="001B620C">
      <w:pPr>
        <w:ind w:firstLine="360"/>
        <w:jc w:val="both"/>
      </w:pPr>
      <w:r w:rsidRPr="00E41E14">
        <w:rPr>
          <w:b/>
          <w:color w:val="000000"/>
          <w:sz w:val="28"/>
          <w:szCs w:val="28"/>
          <w:lang w:eastAsia="ar-SA"/>
        </w:rPr>
        <w:t>«Сотрудничество»:</w:t>
      </w:r>
    </w:p>
    <w:p w:rsidR="00182791" w:rsidRDefault="00182791" w:rsidP="001B620C">
      <w:pPr>
        <w:jc w:val="both"/>
        <w:rPr>
          <w:color w:val="000000"/>
          <w:sz w:val="28"/>
          <w:szCs w:val="28"/>
          <w:lang w:eastAsia="ar-SA"/>
        </w:rPr>
      </w:pPr>
      <w:r w:rsidRPr="00E41E14">
        <w:rPr>
          <w:color w:val="000000"/>
          <w:sz w:val="28"/>
          <w:szCs w:val="28"/>
          <w:lang w:eastAsia="ar-SA"/>
        </w:rPr>
        <w:t xml:space="preserve">Повышение престижа дошкольного образовательного учреждения среди родителей с детьми раннего и дошкольного возраста. Обеспечение условий для осуществления преемственности и плавного перехода от воспитания и развития детей в условиях семьи к воспитанию и развитию в условиях ДОУ.  Дифференциация работы с семьями воспитанников и родителями, с детьми раннего и дошкольного возраста: организация профилактической работы с тревожными семьями, семьями из группы риска; оказание консультативной и методической помощи родителям (законным представителям) по вопросам воспитания, обучения и развития детей. Совместная разработка и реализация проектов. </w:t>
      </w:r>
    </w:p>
    <w:p w:rsidR="00182791" w:rsidRDefault="00182791" w:rsidP="001B620C">
      <w:pPr>
        <w:jc w:val="both"/>
        <w:rPr>
          <w:color w:val="000000"/>
          <w:sz w:val="28"/>
          <w:szCs w:val="28"/>
          <w:lang w:eastAsia="ar-SA"/>
        </w:rPr>
      </w:pPr>
    </w:p>
    <w:p w:rsidR="00182791" w:rsidRPr="00E41E14" w:rsidRDefault="00182791" w:rsidP="001B620C">
      <w:pPr>
        <w:jc w:val="both"/>
      </w:pPr>
    </w:p>
    <w:p w:rsidR="00182791" w:rsidRPr="00E41E14" w:rsidRDefault="00182791" w:rsidP="001B620C">
      <w:pPr>
        <w:ind w:firstLine="360"/>
        <w:jc w:val="both"/>
      </w:pPr>
      <w:r w:rsidRPr="00E41E14">
        <w:rPr>
          <w:b/>
          <w:color w:val="000000"/>
          <w:sz w:val="28"/>
          <w:szCs w:val="28"/>
          <w:lang w:eastAsia="ar-SA"/>
        </w:rPr>
        <w:t>«Безопасность»:</w:t>
      </w:r>
    </w:p>
    <w:p w:rsidR="00182791" w:rsidRPr="00FD755D" w:rsidRDefault="00182791" w:rsidP="001B620C">
      <w:pPr>
        <w:jc w:val="both"/>
      </w:pPr>
      <w:r w:rsidRPr="00E41E14">
        <w:rPr>
          <w:color w:val="000000"/>
          <w:sz w:val="28"/>
          <w:szCs w:val="28"/>
          <w:lang w:eastAsia="ar-SA"/>
        </w:rPr>
        <w:t>Приведение в соответствие с требованиями СанПиН территории, здания, помещений и коммуникационных систем учреждения. Обеспечение безопасных условий для роста и развития детей раннего и дошкольного возраста посредством постепенн</w:t>
      </w:r>
      <w:r>
        <w:rPr>
          <w:color w:val="000000"/>
          <w:sz w:val="28"/>
          <w:szCs w:val="28"/>
          <w:lang w:eastAsia="ar-SA"/>
        </w:rPr>
        <w:t>ого 100% наполнения</w:t>
      </w:r>
      <w:r w:rsidRPr="00E41E14">
        <w:rPr>
          <w:color w:val="000000"/>
          <w:sz w:val="28"/>
          <w:szCs w:val="28"/>
          <w:lang w:eastAsia="ar-SA"/>
        </w:rPr>
        <w:t xml:space="preserve"> предметно-развивающей среды и материально-технической базы детского сада. Внедрение ресурсосберегающих технологий. Повышение персональной ответственности сотрудников учреждения за обеспечение безопасности жизни и здоровья дете</w:t>
      </w:r>
      <w:r>
        <w:rPr>
          <w:color w:val="000000"/>
          <w:sz w:val="28"/>
          <w:szCs w:val="28"/>
          <w:lang w:eastAsia="ar-SA"/>
        </w:rPr>
        <w:t>й.</w:t>
      </w:r>
    </w:p>
    <w:p w:rsidR="00182791" w:rsidRDefault="00182791" w:rsidP="001B620C">
      <w:pPr>
        <w:jc w:val="center"/>
        <w:rPr>
          <w:sz w:val="28"/>
          <w:szCs w:val="28"/>
        </w:rPr>
      </w:pPr>
    </w:p>
    <w:p w:rsidR="00182791" w:rsidRPr="00EE5681" w:rsidRDefault="00182791" w:rsidP="001B620C">
      <w:pPr>
        <w:tabs>
          <w:tab w:val="left" w:pos="3612"/>
        </w:tabs>
        <w:jc w:val="center"/>
        <w:rPr>
          <w:sz w:val="28"/>
          <w:szCs w:val="28"/>
        </w:rPr>
      </w:pPr>
      <w:r>
        <w:rPr>
          <w:b/>
          <w:sz w:val="32"/>
          <w:szCs w:val="32"/>
        </w:rPr>
        <w:t xml:space="preserve">Раздел 5.  </w:t>
      </w:r>
      <w:r w:rsidRPr="00483ABF">
        <w:rPr>
          <w:b/>
          <w:sz w:val="32"/>
          <w:szCs w:val="32"/>
        </w:rPr>
        <w:t>Работа с родителями</w:t>
      </w:r>
    </w:p>
    <w:p w:rsidR="00182791" w:rsidRDefault="00182791" w:rsidP="001B620C">
      <w:pPr>
        <w:jc w:val="both"/>
        <w:rPr>
          <w:b/>
          <w:sz w:val="28"/>
          <w:szCs w:val="28"/>
        </w:rPr>
      </w:pPr>
      <w:r w:rsidRPr="00483ABF">
        <w:rPr>
          <w:b/>
          <w:sz w:val="28"/>
          <w:szCs w:val="28"/>
        </w:rPr>
        <w:t xml:space="preserve">     </w:t>
      </w:r>
    </w:p>
    <w:p w:rsidR="00182791" w:rsidRPr="003A3124" w:rsidRDefault="00182791" w:rsidP="001B620C">
      <w:p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Семья для ребенка есть самое главное и лучшее педагогическое учреждение. Семейное воспитание имеет два незаменимых свойства: индивидуализация воспитания и широкое развитие чувств ребенка.</w:t>
      </w:r>
    </w:p>
    <w:p w:rsidR="00182791" w:rsidRPr="00483ABF" w:rsidRDefault="00182791" w:rsidP="001B620C">
      <w:pPr>
        <w:jc w:val="center"/>
        <w:rPr>
          <w:b/>
          <w:sz w:val="32"/>
          <w:szCs w:val="32"/>
        </w:rPr>
      </w:pPr>
      <w:r w:rsidRPr="00483ABF">
        <w:rPr>
          <w:b/>
          <w:sz w:val="32"/>
          <w:szCs w:val="32"/>
        </w:rPr>
        <w:t>Задачи работы:</w:t>
      </w:r>
    </w:p>
    <w:p w:rsidR="00182791" w:rsidRPr="003A3124" w:rsidRDefault="00182791" w:rsidP="001B620C">
      <w:pPr>
        <w:numPr>
          <w:ilvl w:val="0"/>
          <w:numId w:val="21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Повышение педагогической культуры родителей:</w:t>
      </w:r>
    </w:p>
    <w:p w:rsidR="00182791" w:rsidRPr="003A3124" w:rsidRDefault="00182791" w:rsidP="001B620C">
      <w:pPr>
        <w:numPr>
          <w:ilvl w:val="0"/>
          <w:numId w:val="22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отношение к воспитателям, группе, детскому саду;</w:t>
      </w:r>
    </w:p>
    <w:p w:rsidR="00182791" w:rsidRPr="003A3124" w:rsidRDefault="00182791" w:rsidP="001B620C">
      <w:pPr>
        <w:jc w:val="both"/>
        <w:rPr>
          <w:sz w:val="28"/>
          <w:szCs w:val="28"/>
        </w:rPr>
      </w:pPr>
      <w:r w:rsidRPr="003A3124">
        <w:rPr>
          <w:sz w:val="28"/>
          <w:szCs w:val="28"/>
        </w:rPr>
        <w:t xml:space="preserve">     б) наличие теоретических знаний;</w:t>
      </w:r>
    </w:p>
    <w:p w:rsidR="00182791" w:rsidRPr="003A3124" w:rsidRDefault="00182791" w:rsidP="001B620C">
      <w:pPr>
        <w:jc w:val="both"/>
        <w:rPr>
          <w:sz w:val="28"/>
          <w:szCs w:val="28"/>
        </w:rPr>
      </w:pPr>
      <w:r w:rsidRPr="003A3124">
        <w:rPr>
          <w:sz w:val="28"/>
          <w:szCs w:val="28"/>
        </w:rPr>
        <w:t xml:space="preserve">     в) наличие у родителей практических умений и навыков в воспитании;</w:t>
      </w:r>
    </w:p>
    <w:p w:rsidR="00182791" w:rsidRPr="003A3124" w:rsidRDefault="00182791" w:rsidP="001B620C">
      <w:pPr>
        <w:jc w:val="both"/>
        <w:rPr>
          <w:sz w:val="28"/>
          <w:szCs w:val="28"/>
        </w:rPr>
      </w:pPr>
      <w:r w:rsidRPr="003A3124">
        <w:rPr>
          <w:sz w:val="28"/>
          <w:szCs w:val="28"/>
        </w:rPr>
        <w:t xml:space="preserve">     2. Пропаганда общественного дошкольного воспитания</w:t>
      </w:r>
    </w:p>
    <w:p w:rsidR="00182791" w:rsidRPr="00483ABF" w:rsidRDefault="00182791" w:rsidP="001B620C">
      <w:pPr>
        <w:jc w:val="both"/>
        <w:rPr>
          <w:b/>
          <w:sz w:val="28"/>
          <w:szCs w:val="28"/>
        </w:rPr>
      </w:pPr>
      <w:r w:rsidRPr="003A3124">
        <w:rPr>
          <w:sz w:val="28"/>
          <w:szCs w:val="28"/>
        </w:rPr>
        <w:t xml:space="preserve">     3. Изучение, внедрение, распространение передового опыта семейного воспитания</w:t>
      </w:r>
    </w:p>
    <w:p w:rsidR="00182791" w:rsidRPr="00483ABF" w:rsidRDefault="00182791" w:rsidP="001B620C">
      <w:pPr>
        <w:jc w:val="center"/>
        <w:rPr>
          <w:b/>
          <w:sz w:val="32"/>
          <w:szCs w:val="32"/>
        </w:rPr>
      </w:pPr>
      <w:r w:rsidRPr="00483ABF">
        <w:rPr>
          <w:b/>
          <w:sz w:val="32"/>
          <w:szCs w:val="32"/>
        </w:rPr>
        <w:t>Условия успешной работы с семьёй</w:t>
      </w:r>
    </w:p>
    <w:p w:rsidR="00182791" w:rsidRPr="003A3124" w:rsidRDefault="00182791" w:rsidP="001B620C">
      <w:pPr>
        <w:numPr>
          <w:ilvl w:val="1"/>
          <w:numId w:val="21"/>
        </w:numPr>
        <w:tabs>
          <w:tab w:val="clear" w:pos="1440"/>
        </w:tabs>
        <w:ind w:left="720" w:hanging="54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>Целенаправленность, систематичность, плановость.</w:t>
      </w:r>
    </w:p>
    <w:p w:rsidR="00182791" w:rsidRPr="003A3124" w:rsidRDefault="00182791" w:rsidP="001B620C">
      <w:pPr>
        <w:numPr>
          <w:ilvl w:val="1"/>
          <w:numId w:val="21"/>
        </w:numPr>
        <w:tabs>
          <w:tab w:val="clear" w:pos="1440"/>
          <w:tab w:val="num" w:pos="540"/>
        </w:tabs>
        <w:ind w:hanging="126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 xml:space="preserve">  Дифференцированный подход к работе с родителями</w:t>
      </w:r>
    </w:p>
    <w:p w:rsidR="00182791" w:rsidRPr="003A3124" w:rsidRDefault="00182791" w:rsidP="001B620C">
      <w:pPr>
        <w:numPr>
          <w:ilvl w:val="1"/>
          <w:numId w:val="21"/>
        </w:numPr>
        <w:tabs>
          <w:tab w:val="clear" w:pos="1440"/>
          <w:tab w:val="num" w:pos="540"/>
        </w:tabs>
        <w:ind w:hanging="126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 xml:space="preserve">  Доброжелательность, открытость.</w:t>
      </w:r>
    </w:p>
    <w:p w:rsidR="00182791" w:rsidRPr="00483ABF" w:rsidRDefault="00182791" w:rsidP="001B620C">
      <w:pPr>
        <w:ind w:left="1080"/>
        <w:jc w:val="center"/>
        <w:rPr>
          <w:b/>
          <w:sz w:val="32"/>
          <w:szCs w:val="32"/>
        </w:rPr>
      </w:pPr>
      <w:r w:rsidRPr="00483ABF">
        <w:rPr>
          <w:b/>
          <w:sz w:val="32"/>
          <w:szCs w:val="32"/>
        </w:rPr>
        <w:t>Формы работы с родителями</w:t>
      </w:r>
    </w:p>
    <w:p w:rsidR="00182791" w:rsidRPr="003A3124" w:rsidRDefault="00182791" w:rsidP="001B62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Проведение общих родительских собраний</w:t>
      </w:r>
    </w:p>
    <w:p w:rsidR="00182791" w:rsidRPr="003A3124" w:rsidRDefault="00182791" w:rsidP="001B62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Проведение групповых родительских собраний</w:t>
      </w:r>
    </w:p>
    <w:p w:rsidR="00182791" w:rsidRPr="003A3124" w:rsidRDefault="00182791" w:rsidP="001B62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Беседы с родителями (индивидуальные, групповые)</w:t>
      </w:r>
    </w:p>
    <w:p w:rsidR="00182791" w:rsidRPr="003A3124" w:rsidRDefault="00182791" w:rsidP="001B62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Дни открытых дверей</w:t>
      </w:r>
    </w:p>
    <w:p w:rsidR="00182791" w:rsidRPr="003A3124" w:rsidRDefault="00182791" w:rsidP="001B62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Показ занятий для родителей</w:t>
      </w:r>
    </w:p>
    <w:p w:rsidR="00182791" w:rsidRPr="003A3124" w:rsidRDefault="00182791" w:rsidP="001B62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Анкетирование</w:t>
      </w:r>
    </w:p>
    <w:p w:rsidR="00182791" w:rsidRPr="003A3124" w:rsidRDefault="00182791" w:rsidP="001B62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Семинары по проблемам семейного воспитания</w:t>
      </w:r>
    </w:p>
    <w:p w:rsidR="00182791" w:rsidRPr="003A3124" w:rsidRDefault="00182791" w:rsidP="001B62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A3124">
        <w:rPr>
          <w:sz w:val="28"/>
          <w:szCs w:val="28"/>
        </w:rPr>
        <w:t>Совместные мероприятия для родителей и детей (календарные, спортивные праздники, субботники)</w:t>
      </w:r>
    </w:p>
    <w:p w:rsidR="00182791" w:rsidRPr="00483ABF" w:rsidRDefault="00182791" w:rsidP="001B620C">
      <w:pPr>
        <w:ind w:left="1080"/>
        <w:jc w:val="center"/>
        <w:rPr>
          <w:b/>
          <w:sz w:val="32"/>
          <w:szCs w:val="32"/>
        </w:rPr>
      </w:pPr>
      <w:r w:rsidRPr="00483ABF">
        <w:rPr>
          <w:b/>
          <w:sz w:val="32"/>
          <w:szCs w:val="32"/>
        </w:rPr>
        <w:t>Методы изучения семьи</w:t>
      </w:r>
    </w:p>
    <w:p w:rsidR="00182791" w:rsidRPr="003A3124" w:rsidRDefault="00182791" w:rsidP="001B620C">
      <w:pPr>
        <w:numPr>
          <w:ilvl w:val="0"/>
          <w:numId w:val="24"/>
        </w:numPr>
        <w:tabs>
          <w:tab w:val="clear" w:pos="1752"/>
          <w:tab w:val="left" w:pos="540"/>
        </w:tabs>
        <w:ind w:left="540" w:hanging="54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>Анкеты для родителей</w:t>
      </w:r>
    </w:p>
    <w:p w:rsidR="00182791" w:rsidRPr="003A3124" w:rsidRDefault="00182791" w:rsidP="001B620C">
      <w:pPr>
        <w:numPr>
          <w:ilvl w:val="0"/>
          <w:numId w:val="24"/>
        </w:numPr>
        <w:tabs>
          <w:tab w:val="clear" w:pos="1752"/>
          <w:tab w:val="left" w:pos="540"/>
        </w:tabs>
        <w:ind w:left="540" w:hanging="54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>Беседы с родителями</w:t>
      </w:r>
    </w:p>
    <w:p w:rsidR="00182791" w:rsidRPr="003A3124" w:rsidRDefault="00182791" w:rsidP="001B620C">
      <w:pPr>
        <w:numPr>
          <w:ilvl w:val="0"/>
          <w:numId w:val="24"/>
        </w:numPr>
        <w:tabs>
          <w:tab w:val="clear" w:pos="1752"/>
          <w:tab w:val="left" w:pos="540"/>
        </w:tabs>
        <w:ind w:left="540" w:hanging="54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>Консультации для родителей</w:t>
      </w:r>
    </w:p>
    <w:p w:rsidR="00182791" w:rsidRPr="003A3124" w:rsidRDefault="00182791" w:rsidP="001B620C">
      <w:pPr>
        <w:numPr>
          <w:ilvl w:val="0"/>
          <w:numId w:val="24"/>
        </w:numPr>
        <w:tabs>
          <w:tab w:val="clear" w:pos="1752"/>
          <w:tab w:val="left" w:pos="540"/>
        </w:tabs>
        <w:ind w:left="540" w:hanging="54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>Беседы с детьми</w:t>
      </w:r>
    </w:p>
    <w:p w:rsidR="00182791" w:rsidRDefault="00182791" w:rsidP="001B620C">
      <w:pPr>
        <w:numPr>
          <w:ilvl w:val="0"/>
          <w:numId w:val="24"/>
        </w:numPr>
        <w:tabs>
          <w:tab w:val="clear" w:pos="1752"/>
          <w:tab w:val="left" w:pos="540"/>
        </w:tabs>
        <w:ind w:left="540" w:hanging="54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>Наблюдения за детьми</w:t>
      </w:r>
    </w:p>
    <w:p w:rsidR="00182791" w:rsidRPr="003A3124" w:rsidRDefault="00182791" w:rsidP="001B620C">
      <w:pPr>
        <w:tabs>
          <w:tab w:val="left" w:pos="540"/>
        </w:tabs>
        <w:ind w:left="540"/>
        <w:jc w:val="both"/>
        <w:rPr>
          <w:sz w:val="28"/>
          <w:szCs w:val="28"/>
        </w:rPr>
      </w:pPr>
    </w:p>
    <w:p w:rsidR="00182791" w:rsidRDefault="00182791" w:rsidP="001B620C">
      <w:pPr>
        <w:tabs>
          <w:tab w:val="left" w:pos="3296"/>
        </w:tabs>
        <w:ind w:hanging="17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182791" w:rsidRDefault="00182791" w:rsidP="001B620C">
      <w:pPr>
        <w:tabs>
          <w:tab w:val="left" w:pos="3296"/>
        </w:tabs>
        <w:ind w:hanging="17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</w:p>
    <w:p w:rsidR="00182791" w:rsidRPr="00483ABF" w:rsidRDefault="00182791" w:rsidP="001B620C">
      <w:pPr>
        <w:tabs>
          <w:tab w:val="left" w:pos="3296"/>
        </w:tabs>
        <w:ind w:hanging="1752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</w:t>
      </w:r>
      <w:r w:rsidRPr="00483ABF">
        <w:rPr>
          <w:b/>
          <w:sz w:val="32"/>
          <w:szCs w:val="32"/>
        </w:rPr>
        <w:t>Перспективы  развития</w:t>
      </w:r>
    </w:p>
    <w:p w:rsidR="00182791" w:rsidRPr="003A3124" w:rsidRDefault="00182791" w:rsidP="001B620C">
      <w:pPr>
        <w:ind w:firstLine="900"/>
        <w:jc w:val="both"/>
        <w:rPr>
          <w:sz w:val="28"/>
          <w:szCs w:val="28"/>
        </w:rPr>
      </w:pPr>
      <w:r w:rsidRPr="00483ABF">
        <w:rPr>
          <w:b/>
          <w:sz w:val="28"/>
          <w:szCs w:val="28"/>
        </w:rPr>
        <w:t>1</w:t>
      </w:r>
      <w:r w:rsidRPr="003A3124">
        <w:rPr>
          <w:sz w:val="28"/>
          <w:szCs w:val="28"/>
        </w:rPr>
        <w:t>. Проведение совместных мероприятий с родителями: спортивные праздники, вечера развлечений, досуги</w:t>
      </w:r>
    </w:p>
    <w:p w:rsidR="00182791" w:rsidRPr="003A3124" w:rsidRDefault="00182791" w:rsidP="001B620C">
      <w:pPr>
        <w:ind w:firstLine="90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>2. Организация семинаров для родителей по вопросам воспитания детей, активизация участия родителей в разных мероприятиях</w:t>
      </w:r>
    </w:p>
    <w:p w:rsidR="00182791" w:rsidRPr="003A3124" w:rsidRDefault="00182791" w:rsidP="001B620C">
      <w:pPr>
        <w:ind w:firstLine="90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 xml:space="preserve">3. Знакомство родителей с направлениями в работе </w:t>
      </w:r>
      <w:r>
        <w:rPr>
          <w:sz w:val="28"/>
          <w:szCs w:val="28"/>
        </w:rPr>
        <w:t>МБ</w:t>
      </w:r>
      <w:r w:rsidRPr="003A3124">
        <w:rPr>
          <w:sz w:val="28"/>
          <w:szCs w:val="28"/>
        </w:rPr>
        <w:t>ДОУ</w:t>
      </w:r>
    </w:p>
    <w:p w:rsidR="00182791" w:rsidRPr="003A3124" w:rsidRDefault="00182791" w:rsidP="001B620C">
      <w:pPr>
        <w:ind w:firstLine="900"/>
        <w:jc w:val="both"/>
        <w:rPr>
          <w:sz w:val="28"/>
          <w:szCs w:val="28"/>
        </w:rPr>
      </w:pPr>
      <w:r w:rsidRPr="003A3124">
        <w:rPr>
          <w:sz w:val="28"/>
          <w:szCs w:val="28"/>
        </w:rPr>
        <w:t>4. Обновление форм и содержание наглядно-текстовой информации для родителей</w:t>
      </w:r>
    </w:p>
    <w:p w:rsidR="00182791" w:rsidRPr="003A3124" w:rsidRDefault="00182791" w:rsidP="001B620C">
      <w:pPr>
        <w:ind w:firstLine="900"/>
        <w:jc w:val="both"/>
        <w:rPr>
          <w:sz w:val="28"/>
          <w:szCs w:val="28"/>
        </w:rPr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Pr="00FF50A8" w:rsidRDefault="00182791" w:rsidP="001B620C">
      <w:pPr>
        <w:jc w:val="center"/>
        <w:rPr>
          <w:b/>
          <w:sz w:val="32"/>
          <w:szCs w:val="32"/>
        </w:rPr>
      </w:pPr>
      <w:r w:rsidRPr="00FF50A8">
        <w:rPr>
          <w:b/>
          <w:sz w:val="32"/>
          <w:szCs w:val="32"/>
        </w:rPr>
        <w:t>Взаимодействие М</w:t>
      </w:r>
      <w:r>
        <w:rPr>
          <w:b/>
          <w:sz w:val="32"/>
          <w:szCs w:val="32"/>
        </w:rPr>
        <w:t>Б</w:t>
      </w:r>
      <w:r w:rsidRPr="00FF50A8">
        <w:rPr>
          <w:b/>
          <w:sz w:val="32"/>
          <w:szCs w:val="32"/>
        </w:rPr>
        <w:t>ДОУ и семья строится на следующих принципах:</w:t>
      </w:r>
    </w:p>
    <w:p w:rsidR="00182791" w:rsidRDefault="00182791" w:rsidP="001B620C">
      <w:pPr>
        <w:rPr>
          <w:sz w:val="28"/>
          <w:szCs w:val="28"/>
        </w:rPr>
      </w:pPr>
    </w:p>
    <w:p w:rsidR="00182791" w:rsidRDefault="00182791" w:rsidP="001B620C">
      <w:pPr>
        <w:ind w:left="1080"/>
        <w:rPr>
          <w:sz w:val="28"/>
          <w:szCs w:val="28"/>
        </w:rPr>
      </w:pPr>
      <w:r>
        <w:rPr>
          <w:sz w:val="28"/>
          <w:szCs w:val="28"/>
        </w:rPr>
        <w:t>1. Доверительное  отношение;</w:t>
      </w:r>
    </w:p>
    <w:p w:rsidR="00182791" w:rsidRDefault="00182791" w:rsidP="001B620C">
      <w:pPr>
        <w:ind w:left="1080"/>
        <w:rPr>
          <w:sz w:val="28"/>
          <w:szCs w:val="28"/>
        </w:rPr>
      </w:pPr>
      <w:r>
        <w:rPr>
          <w:sz w:val="28"/>
          <w:szCs w:val="28"/>
        </w:rPr>
        <w:t>2. Личная заинтересованность родителей;</w:t>
      </w:r>
    </w:p>
    <w:p w:rsidR="00182791" w:rsidRDefault="00182791" w:rsidP="001B620C">
      <w:pPr>
        <w:numPr>
          <w:ilvl w:val="1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Подход к родителям не как к объектам воспитания.</w:t>
      </w: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</w:p>
    <w:p w:rsidR="00182791" w:rsidRDefault="00182791" w:rsidP="001B620C">
      <w:pPr>
        <w:ind w:firstLine="708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182791" w:rsidRPr="00ED376C" w:rsidTr="00741A0B">
        <w:trPr>
          <w:trHeight w:val="889"/>
        </w:trPr>
        <w:tc>
          <w:tcPr>
            <w:tcW w:w="9571" w:type="dxa"/>
          </w:tcPr>
          <w:p w:rsidR="00182791" w:rsidRPr="00ED376C" w:rsidRDefault="00182791" w:rsidP="00741A0B">
            <w:pPr>
              <w:jc w:val="center"/>
              <w:rPr>
                <w:b/>
                <w:sz w:val="32"/>
                <w:szCs w:val="32"/>
              </w:rPr>
            </w:pPr>
          </w:p>
          <w:p w:rsidR="00182791" w:rsidRPr="00ED376C" w:rsidRDefault="00182791" w:rsidP="00741A0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line id="_x0000_s1026" style="position:absolute;left:0;text-align:left;z-index:251650560" from="225pt,26.1pt" to="225pt,62.1pt">
                  <v:stroke endarrow="block"/>
                </v:line>
              </w:pict>
            </w:r>
            <w:r>
              <w:rPr>
                <w:noProof/>
              </w:rPr>
              <w:pict>
                <v:line id="_x0000_s1027" style="position:absolute;left:0;text-align:left;z-index:251649536" from="225pt,26.1pt" to="369pt,53.1pt">
                  <v:stroke endarrow="block"/>
                </v:line>
              </w:pict>
            </w:r>
            <w:r>
              <w:rPr>
                <w:noProof/>
              </w:rPr>
              <w:pict>
                <v:line id="_x0000_s1028" style="position:absolute;left:0;text-align:left;flip:x;z-index:251648512" from="104.4pt,26.15pt" to="221.4pt,53.15pt">
                  <v:stroke endarrow="block"/>
                </v:line>
              </w:pict>
            </w:r>
            <w:r w:rsidRPr="00ED376C">
              <w:rPr>
                <w:b/>
                <w:sz w:val="32"/>
                <w:szCs w:val="32"/>
              </w:rPr>
              <w:t>Формы работы с родителями</w:t>
            </w:r>
          </w:p>
        </w:tc>
      </w:tr>
    </w:tbl>
    <w:p w:rsidR="00182791" w:rsidRPr="002F77FF" w:rsidRDefault="00182791" w:rsidP="001B620C">
      <w:pPr>
        <w:ind w:firstLine="708"/>
        <w:jc w:val="center"/>
        <w:rPr>
          <w:b/>
          <w:sz w:val="32"/>
          <w:szCs w:val="32"/>
        </w:rPr>
      </w:pPr>
    </w:p>
    <w:p w:rsidR="00182791" w:rsidRDefault="00182791" w:rsidP="001B620C">
      <w:pPr>
        <w:ind w:firstLine="708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4"/>
        <w:gridCol w:w="3286"/>
      </w:tblGrid>
      <w:tr w:rsidR="00182791" w:rsidRPr="003C718B" w:rsidTr="00741A0B">
        <w:tc>
          <w:tcPr>
            <w:tcW w:w="1666" w:type="pct"/>
            <w:vAlign w:val="center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Коллективные</w:t>
            </w:r>
          </w:p>
        </w:tc>
        <w:tc>
          <w:tcPr>
            <w:tcW w:w="1666" w:type="pct"/>
            <w:vAlign w:val="center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Наглядно - информационные</w:t>
            </w:r>
          </w:p>
        </w:tc>
        <w:tc>
          <w:tcPr>
            <w:tcW w:w="1667" w:type="pct"/>
            <w:vAlign w:val="center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29" style="position:absolute;left:0;text-align:left;z-index:251655680;mso-position-horizontal-relative:text;mso-position-vertical-relative:text" from="68pt,29.85pt" to="68pt,56.85pt">
                  <v:stroke endarrow="block"/>
                </v:line>
              </w:pict>
            </w:r>
            <w:r w:rsidRPr="00ED376C">
              <w:rPr>
                <w:sz w:val="28"/>
                <w:szCs w:val="28"/>
              </w:rPr>
              <w:t>Индивидуальные</w:t>
            </w:r>
          </w:p>
        </w:tc>
      </w:tr>
    </w:tbl>
    <w:p w:rsidR="00182791" w:rsidRDefault="00182791" w:rsidP="001B620C">
      <w:pPr>
        <w:ind w:firstLine="708"/>
      </w:pPr>
      <w:r>
        <w:rPr>
          <w:noProof/>
        </w:rPr>
        <w:pict>
          <v:line id="_x0000_s1030" style="position:absolute;left:0;text-align:left;z-index:251653632;mso-position-horizontal-relative:text;mso-position-vertical-relative:text" from="225pt,6.15pt" to="225pt,24.15pt">
            <v:stroke endarrow="block"/>
          </v:line>
        </w:pict>
      </w:r>
      <w:r>
        <w:rPr>
          <w:noProof/>
        </w:rPr>
        <w:pict>
          <v:line id="_x0000_s1031" style="position:absolute;left:0;text-align:left;flip:x;z-index:251651584;mso-position-horizontal-relative:text;mso-position-vertical-relative:text" from="54pt,6.15pt" to="1in,24.15pt">
            <v:stroke endarrow="block"/>
          </v:line>
        </w:pict>
      </w:r>
    </w:p>
    <w:p w:rsidR="00182791" w:rsidRDefault="00182791" w:rsidP="001B620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0"/>
        <w:gridCol w:w="2985"/>
        <w:gridCol w:w="2986"/>
      </w:tblGrid>
      <w:tr w:rsidR="00182791" w:rsidRPr="00ED376C" w:rsidTr="00741A0B">
        <w:tc>
          <w:tcPr>
            <w:tcW w:w="3600" w:type="dxa"/>
            <w:vAlign w:val="center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2985" w:type="dxa"/>
            <w:vAlign w:val="center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Выставки детских работ</w:t>
            </w:r>
          </w:p>
        </w:tc>
        <w:tc>
          <w:tcPr>
            <w:tcW w:w="2986" w:type="dxa"/>
            <w:vAlign w:val="center"/>
          </w:tcPr>
          <w:p w:rsidR="00182791" w:rsidRPr="00ED376C" w:rsidRDefault="00182791" w:rsidP="00741A0B">
            <w:pPr>
              <w:jc w:val="center"/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Беседы</w:t>
            </w:r>
          </w:p>
        </w:tc>
      </w:tr>
    </w:tbl>
    <w:p w:rsidR="00182791" w:rsidRDefault="00182791" w:rsidP="001B620C">
      <w:pPr>
        <w:tabs>
          <w:tab w:val="left" w:pos="3600"/>
        </w:tabs>
        <w:rPr>
          <w:sz w:val="28"/>
          <w:szCs w:val="28"/>
        </w:rPr>
      </w:pPr>
      <w:r>
        <w:rPr>
          <w:noProof/>
        </w:rPr>
        <w:pict>
          <v:line id="_x0000_s1032" style="position:absolute;z-index:251656704;mso-position-horizontal-relative:text;mso-position-vertical-relative:text" from="396pt,-.65pt" to="396pt,17.35pt">
            <v:stroke endarrow="block"/>
          </v:line>
        </w:pict>
      </w:r>
      <w:r>
        <w:rPr>
          <w:noProof/>
        </w:rPr>
        <w:pict>
          <v:line id="_x0000_s1033" style="position:absolute;z-index:251654656;mso-position-horizontal-relative:text;mso-position-vertical-relative:text" from="234pt,-.65pt" to="234pt,17.35pt">
            <v:stroke endarrow="block"/>
          </v:line>
        </w:pict>
      </w:r>
      <w:r>
        <w:rPr>
          <w:noProof/>
        </w:rPr>
        <w:pict>
          <v:line id="_x0000_s1034" style="position:absolute;z-index:251652608;mso-position-horizontal-relative:text;mso-position-vertical-relative:text" from="54pt,-.65pt" to="54pt,17.35pt">
            <v:stroke endarrow="block"/>
          </v:lin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3420"/>
        <w:gridCol w:w="2700"/>
      </w:tblGrid>
      <w:tr w:rsidR="00182791" w:rsidRPr="00ED376C" w:rsidTr="00741A0B">
        <w:tc>
          <w:tcPr>
            <w:tcW w:w="3348" w:type="dxa"/>
          </w:tcPr>
          <w:p w:rsidR="00182791" w:rsidRPr="00ED376C" w:rsidRDefault="00182791" w:rsidP="00741A0B">
            <w:pPr>
              <w:tabs>
                <w:tab w:val="left" w:pos="3600"/>
              </w:tabs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Родительские собрания</w:t>
            </w:r>
          </w:p>
          <w:p w:rsidR="00182791" w:rsidRPr="00ED376C" w:rsidRDefault="00182791" w:rsidP="00741A0B">
            <w:pPr>
              <w:tabs>
                <w:tab w:val="left" w:pos="3600"/>
              </w:tabs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 xml:space="preserve">- общие </w:t>
            </w:r>
          </w:p>
          <w:p w:rsidR="00182791" w:rsidRPr="00ED376C" w:rsidRDefault="00182791" w:rsidP="00741A0B">
            <w:pPr>
              <w:tabs>
                <w:tab w:val="left" w:pos="3600"/>
              </w:tabs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35" style="position:absolute;z-index:251657728" from="1in,13.55pt" to="1in,31.55pt">
                  <v:stroke endarrow="block"/>
                </v:line>
              </w:pict>
            </w:r>
            <w:r w:rsidRPr="00ED376C">
              <w:rPr>
                <w:sz w:val="28"/>
                <w:szCs w:val="28"/>
              </w:rPr>
              <w:t xml:space="preserve">-групповые          </w:t>
            </w:r>
          </w:p>
        </w:tc>
        <w:tc>
          <w:tcPr>
            <w:tcW w:w="3420" w:type="dxa"/>
          </w:tcPr>
          <w:p w:rsidR="00182791" w:rsidRPr="00ED376C" w:rsidRDefault="00182791" w:rsidP="00741A0B">
            <w:pPr>
              <w:tabs>
                <w:tab w:val="left" w:pos="3600"/>
              </w:tabs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 xml:space="preserve">Информационный стенд        </w:t>
            </w:r>
          </w:p>
        </w:tc>
        <w:tc>
          <w:tcPr>
            <w:tcW w:w="2700" w:type="dxa"/>
          </w:tcPr>
          <w:p w:rsidR="00182791" w:rsidRPr="00ED376C" w:rsidRDefault="00182791" w:rsidP="00741A0B">
            <w:pPr>
              <w:tabs>
                <w:tab w:val="left" w:pos="3600"/>
              </w:tabs>
              <w:rPr>
                <w:sz w:val="28"/>
                <w:szCs w:val="28"/>
              </w:rPr>
            </w:pPr>
            <w:r w:rsidRPr="00ED376C">
              <w:rPr>
                <w:sz w:val="28"/>
                <w:szCs w:val="28"/>
              </w:rPr>
              <w:t>Консультации</w:t>
            </w:r>
          </w:p>
        </w:tc>
      </w:tr>
    </w:tbl>
    <w:p w:rsidR="00182791" w:rsidRDefault="00182791" w:rsidP="001B620C">
      <w:pPr>
        <w:tabs>
          <w:tab w:val="left" w:pos="3600"/>
        </w:tabs>
        <w:rPr>
          <w:sz w:val="28"/>
          <w:szCs w:val="28"/>
        </w:rPr>
      </w:pPr>
      <w:r>
        <w:rPr>
          <w:noProof/>
        </w:rPr>
        <w:pict>
          <v:line id="_x0000_s1036" style="position:absolute;z-index:251664896;mso-position-horizontal-relative:text;mso-position-vertical-relative:text" from="396pt,5.95pt" to="405pt,50.95pt">
            <v:stroke endarrow="block"/>
          </v:line>
        </w:pi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4"/>
      </w:tblGrid>
      <w:tr w:rsidR="00182791" w:rsidTr="00741A0B">
        <w:trPr>
          <w:trHeight w:val="896"/>
        </w:trPr>
        <w:tc>
          <w:tcPr>
            <w:tcW w:w="3424" w:type="dxa"/>
          </w:tcPr>
          <w:p w:rsidR="00182791" w:rsidRDefault="00182791" w:rsidP="00741A0B">
            <w:pPr>
              <w:tabs>
                <w:tab w:val="left" w:pos="3600"/>
              </w:tabs>
              <w:ind w:left="180"/>
              <w:rPr>
                <w:sz w:val="28"/>
                <w:szCs w:val="28"/>
              </w:rPr>
            </w:pPr>
          </w:p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Собрания </w:t>
            </w:r>
          </w:p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родительского комитета</w:t>
            </w:r>
          </w:p>
        </w:tc>
      </w:tr>
    </w:tbl>
    <w:p w:rsidR="00182791" w:rsidRDefault="00182791" w:rsidP="001B620C">
      <w:pPr>
        <w:rPr>
          <w:sz w:val="28"/>
          <w:szCs w:val="28"/>
        </w:rPr>
      </w:pPr>
    </w:p>
    <w:tbl>
      <w:tblPr>
        <w:tblpPr w:leftFromText="180" w:rightFromText="180" w:vertAnchor="text" w:tblpX="7309" w:tblpY="-4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52"/>
      </w:tblGrid>
      <w:tr w:rsidR="00182791" w:rsidTr="00741A0B">
        <w:trPr>
          <w:trHeight w:val="720"/>
        </w:trPr>
        <w:tc>
          <w:tcPr>
            <w:tcW w:w="2352" w:type="dxa"/>
          </w:tcPr>
          <w:p w:rsidR="00182791" w:rsidRDefault="00182791" w:rsidP="00741A0B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37" style="position:absolute;z-index:251665920" from="39.6pt,35.5pt" to="39.6pt,71.5pt">
                  <v:stroke endarrow="block"/>
                </v:line>
              </w:pict>
            </w:r>
            <w:r>
              <w:rPr>
                <w:sz w:val="28"/>
                <w:szCs w:val="28"/>
              </w:rPr>
              <w:t>Фотоширмы</w:t>
            </w:r>
          </w:p>
        </w:tc>
      </w:tr>
    </w:tbl>
    <w:p w:rsidR="00182791" w:rsidRDefault="00182791" w:rsidP="001B620C">
      <w:pPr>
        <w:rPr>
          <w:sz w:val="28"/>
          <w:szCs w:val="28"/>
        </w:rPr>
      </w:pPr>
      <w:r>
        <w:rPr>
          <w:noProof/>
        </w:rPr>
        <w:pict>
          <v:line id="_x0000_s1038" style="position:absolute;z-index:251658752;mso-position-horizontal-relative:text;mso-position-vertical-relative:text" from="1in,3.55pt" to="1in,12.55pt">
            <v:stroke endarrow="block"/>
          </v:line>
        </w:pict>
      </w:r>
      <w:r>
        <w:rPr>
          <w:sz w:val="28"/>
          <w:szCs w:val="28"/>
        </w:rPr>
        <w:t xml:space="preserve">                                                                                                      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4"/>
      </w:tblGrid>
      <w:tr w:rsidR="00182791" w:rsidTr="00741A0B">
        <w:trPr>
          <w:trHeight w:val="896"/>
        </w:trPr>
        <w:tc>
          <w:tcPr>
            <w:tcW w:w="3424" w:type="dxa"/>
          </w:tcPr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</w:p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Выставки  совместного </w:t>
            </w:r>
          </w:p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детского творчества</w:t>
            </w:r>
          </w:p>
        </w:tc>
      </w:tr>
    </w:tbl>
    <w:p w:rsidR="00182791" w:rsidRDefault="00182791" w:rsidP="001B620C">
      <w:pPr>
        <w:rPr>
          <w:sz w:val="28"/>
          <w:szCs w:val="28"/>
        </w:rPr>
      </w:pPr>
    </w:p>
    <w:tbl>
      <w:tblPr>
        <w:tblpPr w:leftFromText="180" w:rightFromText="180" w:vertAnchor="text" w:tblpX="6413" w:tblpY="-5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4"/>
      </w:tblGrid>
      <w:tr w:rsidR="00182791" w:rsidTr="00741A0B">
        <w:trPr>
          <w:trHeight w:val="1440"/>
        </w:trPr>
        <w:tc>
          <w:tcPr>
            <w:tcW w:w="3424" w:type="dxa"/>
          </w:tcPr>
          <w:p w:rsidR="00182791" w:rsidRDefault="00182791" w:rsidP="00741A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Присутствие родителей </w:t>
            </w:r>
          </w:p>
          <w:p w:rsidR="00182791" w:rsidRPr="006B27A3" w:rsidRDefault="00182791" w:rsidP="00741A0B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39" style="position:absolute;z-index:251666944" from="75.4pt,53.15pt" to="75.4pt,80.15pt">
                  <v:stroke endarrow="block"/>
                </v:line>
              </w:pict>
            </w:r>
            <w:r>
              <w:rPr>
                <w:sz w:val="28"/>
                <w:szCs w:val="28"/>
              </w:rPr>
              <w:t>во время адаптации детей</w:t>
            </w:r>
          </w:p>
        </w:tc>
      </w:tr>
    </w:tbl>
    <w:p w:rsidR="00182791" w:rsidRDefault="00182791" w:rsidP="001B620C">
      <w:pPr>
        <w:rPr>
          <w:sz w:val="28"/>
          <w:szCs w:val="28"/>
        </w:rPr>
      </w:pPr>
      <w:r>
        <w:rPr>
          <w:noProof/>
        </w:rPr>
        <w:pict>
          <v:line id="_x0000_s1040" style="position:absolute;z-index:251659776;mso-position-horizontal-relative:text;mso-position-vertical-relative:text" from="1in,1.2pt" to="1in,19.2pt">
            <v:stroke endarrow="block"/>
          </v:line>
        </w:pict>
      </w:r>
      <w:r>
        <w:rPr>
          <w:sz w:val="28"/>
          <w:szCs w:val="28"/>
        </w:rPr>
        <w:t xml:space="preserve">                                                                                        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4"/>
      </w:tblGrid>
      <w:tr w:rsidR="00182791" w:rsidTr="00741A0B">
        <w:trPr>
          <w:trHeight w:val="720"/>
        </w:trPr>
        <w:tc>
          <w:tcPr>
            <w:tcW w:w="3424" w:type="dxa"/>
          </w:tcPr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</w:p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</w:t>
            </w:r>
          </w:p>
        </w:tc>
      </w:tr>
    </w:tbl>
    <w:p w:rsidR="00182791" w:rsidRDefault="00182791" w:rsidP="001B620C">
      <w:pPr>
        <w:rPr>
          <w:sz w:val="28"/>
          <w:szCs w:val="28"/>
        </w:rPr>
      </w:pPr>
      <w:r>
        <w:rPr>
          <w:noProof/>
        </w:rPr>
        <w:pict>
          <v:line id="_x0000_s1041" style="position:absolute;z-index:251660800;mso-position-horizontal-relative:text;mso-position-vertical-relative:text" from="81pt,2.1pt" to="81pt,20.1pt">
            <v:stroke endarrow="block"/>
          </v:line>
        </w:pi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4"/>
      </w:tblGrid>
      <w:tr w:rsidR="00182791" w:rsidTr="00741A0B">
        <w:trPr>
          <w:trHeight w:val="368"/>
        </w:trPr>
        <w:tc>
          <w:tcPr>
            <w:tcW w:w="3424" w:type="dxa"/>
          </w:tcPr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</w:t>
            </w:r>
          </w:p>
        </w:tc>
      </w:tr>
    </w:tbl>
    <w:p w:rsidR="00182791" w:rsidRDefault="00182791" w:rsidP="001B620C">
      <w:pPr>
        <w:rPr>
          <w:sz w:val="28"/>
          <w:szCs w:val="28"/>
        </w:rPr>
      </w:pPr>
    </w:p>
    <w:tbl>
      <w:tblPr>
        <w:tblpPr w:leftFromText="180" w:rightFromText="180" w:vertAnchor="text" w:tblpX="6413" w:tblpY="-5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8"/>
      </w:tblGrid>
      <w:tr w:rsidR="00182791" w:rsidTr="00741A0B">
        <w:trPr>
          <w:trHeight w:val="1264"/>
        </w:trPr>
        <w:tc>
          <w:tcPr>
            <w:tcW w:w="3248" w:type="dxa"/>
          </w:tcPr>
          <w:p w:rsidR="00182791" w:rsidRDefault="00182791" w:rsidP="00741A0B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42" style="position:absolute;z-index:251662848" from="-249.1pt,95.2pt" to="-249.1pt,104.2pt">
                  <v:stroke endarrow="block"/>
                </v:line>
              </w:pict>
            </w:r>
            <w:r>
              <w:rPr>
                <w:sz w:val="28"/>
                <w:szCs w:val="28"/>
              </w:rPr>
              <w:t>Тетрадь с назначениями</w:t>
            </w:r>
          </w:p>
          <w:p w:rsidR="00182791" w:rsidRPr="006D55BC" w:rsidRDefault="00182791" w:rsidP="00741A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специалистов (логопед)</w:t>
            </w:r>
          </w:p>
        </w:tc>
      </w:tr>
    </w:tbl>
    <w:p w:rsidR="00182791" w:rsidRDefault="00182791" w:rsidP="001B620C">
      <w:pPr>
        <w:rPr>
          <w:sz w:val="28"/>
          <w:szCs w:val="28"/>
        </w:rPr>
      </w:pPr>
      <w:r>
        <w:rPr>
          <w:noProof/>
        </w:rPr>
        <w:pict>
          <v:line id="_x0000_s1043" style="position:absolute;z-index:251661824;mso-position-horizontal-relative:text;mso-position-vertical-relative:text" from="81pt,2.6pt" to="81pt,20.6pt">
            <v:stroke endarrow="block"/>
          </v:line>
        </w:pic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4"/>
      </w:tblGrid>
      <w:tr w:rsidR="00182791" w:rsidTr="00741A0B">
        <w:trPr>
          <w:trHeight w:val="720"/>
        </w:trPr>
        <w:tc>
          <w:tcPr>
            <w:tcW w:w="3424" w:type="dxa"/>
          </w:tcPr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Уголки для родителей</w:t>
            </w:r>
          </w:p>
          <w:p w:rsidR="00182791" w:rsidRPr="001E15FF" w:rsidRDefault="00182791" w:rsidP="00741A0B">
            <w:pPr>
              <w:ind w:left="180"/>
              <w:rPr>
                <w:sz w:val="28"/>
                <w:szCs w:val="28"/>
              </w:rPr>
            </w:pPr>
          </w:p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</w:p>
        </w:tc>
      </w:tr>
    </w:tbl>
    <w:p w:rsidR="00182791" w:rsidRDefault="00182791" w:rsidP="001B620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8"/>
      </w:tblGrid>
      <w:tr w:rsidR="00182791" w:rsidTr="00741A0B">
        <w:trPr>
          <w:trHeight w:val="528"/>
        </w:trPr>
        <w:tc>
          <w:tcPr>
            <w:tcW w:w="3248" w:type="dxa"/>
          </w:tcPr>
          <w:p w:rsidR="00182791" w:rsidRDefault="00182791" w:rsidP="00741A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</w:tbl>
    <w:p w:rsidR="00182791" w:rsidRDefault="00182791" w:rsidP="001B620C">
      <w:pPr>
        <w:rPr>
          <w:sz w:val="28"/>
          <w:szCs w:val="28"/>
        </w:rPr>
      </w:pPr>
      <w:r>
        <w:rPr>
          <w:noProof/>
        </w:rPr>
        <w:pict>
          <v:line id="_x0000_s1044" style="position:absolute;z-index:251663872;mso-position-horizontal-relative:text;mso-position-vertical-relative:text" from="1in,7.4pt" to="1in,34.4pt">
            <v:stroke endarrow="block"/>
          </v:line>
        </w:pict>
      </w:r>
    </w:p>
    <w:p w:rsidR="00182791" w:rsidRDefault="00182791" w:rsidP="001B620C">
      <w:pPr>
        <w:rPr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8"/>
      </w:tblGrid>
      <w:tr w:rsidR="00182791" w:rsidTr="00741A0B">
        <w:trPr>
          <w:trHeight w:val="1072"/>
        </w:trPr>
        <w:tc>
          <w:tcPr>
            <w:tcW w:w="3968" w:type="dxa"/>
          </w:tcPr>
          <w:p w:rsidR="00182791" w:rsidRDefault="00182791" w:rsidP="00741A0B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занятия, праздники</w:t>
            </w:r>
          </w:p>
        </w:tc>
      </w:tr>
    </w:tbl>
    <w:p w:rsidR="00182791" w:rsidRDefault="00182791" w:rsidP="001B620C"/>
    <w:p w:rsidR="00182791" w:rsidRDefault="00182791" w:rsidP="001B620C"/>
    <w:p w:rsidR="00182791" w:rsidRDefault="00182791" w:rsidP="001B620C"/>
    <w:p w:rsidR="00182791" w:rsidRPr="00F23F74" w:rsidRDefault="00182791" w:rsidP="001B620C">
      <w:pPr>
        <w:pStyle w:val="NormalWeb"/>
        <w:numPr>
          <w:ilvl w:val="0"/>
          <w:numId w:val="33"/>
        </w:numPr>
        <w:rPr>
          <w:b/>
          <w:sz w:val="28"/>
          <w:szCs w:val="28"/>
        </w:rPr>
      </w:pPr>
      <w:r w:rsidRPr="00F23F74">
        <w:rPr>
          <w:b/>
          <w:sz w:val="28"/>
          <w:szCs w:val="28"/>
        </w:rPr>
        <w:t>СПИСОК ЛИТЕРАТУРЫ:</w:t>
      </w:r>
    </w:p>
    <w:p w:rsidR="00182791" w:rsidRPr="00F23F74" w:rsidRDefault="00182791" w:rsidP="001B620C">
      <w:pPr>
        <w:pStyle w:val="NormalWeb"/>
        <w:jc w:val="both"/>
        <w:rPr>
          <w:b/>
          <w:sz w:val="28"/>
          <w:szCs w:val="28"/>
        </w:rPr>
      </w:pPr>
      <w:r w:rsidRPr="00F23F74">
        <w:rPr>
          <w:b/>
          <w:sz w:val="28"/>
          <w:szCs w:val="28"/>
        </w:rPr>
        <w:t>Нормативно-правовые документы:</w:t>
      </w:r>
    </w:p>
    <w:p w:rsidR="00182791" w:rsidRPr="00F23F74" w:rsidRDefault="00182791" w:rsidP="001B620C">
      <w:pPr>
        <w:pStyle w:val="ListParagraph"/>
        <w:numPr>
          <w:ilvl w:val="0"/>
          <w:numId w:val="34"/>
        </w:numPr>
        <w:shd w:val="clear" w:color="auto" w:fill="FFFFFF"/>
        <w:spacing w:before="240" w:after="240" w:line="240" w:lineRule="auto"/>
        <w:jc w:val="both"/>
        <w:rPr>
          <w:rFonts w:ascii="Times New Roman" w:hAnsi="Times New Roman"/>
          <w:sz w:val="28"/>
          <w:szCs w:val="28"/>
        </w:rPr>
      </w:pPr>
      <w:hyperlink r:id="rId6" w:history="1">
        <w:r w:rsidRPr="00F23F74">
          <w:rPr>
            <w:rStyle w:val="Hyperlink"/>
            <w:color w:val="auto"/>
            <w:sz w:val="28"/>
            <w:szCs w:val="28"/>
            <w:u w:val="none"/>
          </w:rPr>
          <w:t>Приказ № 1155 от 17.10.2013 «Об утверждении федерального государственного образовательного стандарта дошкольного образования»</w:t>
        </w:r>
      </w:hyperlink>
      <w:r w:rsidRPr="00F23F74">
        <w:rPr>
          <w:rFonts w:ascii="Times New Roman" w:hAnsi="Times New Roman"/>
          <w:sz w:val="28"/>
          <w:szCs w:val="28"/>
        </w:rPr>
        <w:t>.</w:t>
      </w:r>
    </w:p>
    <w:p w:rsidR="00182791" w:rsidRPr="00F23F74" w:rsidRDefault="00182791" w:rsidP="001B620C">
      <w:pPr>
        <w:pStyle w:val="ListParagraph"/>
        <w:numPr>
          <w:ilvl w:val="0"/>
          <w:numId w:val="34"/>
        </w:numPr>
        <w:shd w:val="clear" w:color="auto" w:fill="FFFFFF"/>
        <w:spacing w:before="240" w:after="240" w:line="240" w:lineRule="auto"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Pr="00F23F74">
          <w:rPr>
            <w:rStyle w:val="Hyperlink"/>
            <w:color w:val="auto"/>
            <w:sz w:val="28"/>
            <w:szCs w:val="28"/>
            <w:u w:val="none"/>
          </w:rPr>
          <w:t>Приказ № 578 от 22.05.2014 «О координационной группе по вопросам организации введения федерального государственного стандарта дошкольного образования»</w:t>
        </w:r>
      </w:hyperlink>
      <w:r w:rsidRPr="00F23F74">
        <w:rPr>
          <w:rFonts w:ascii="Times New Roman" w:hAnsi="Times New Roman"/>
          <w:sz w:val="28"/>
          <w:szCs w:val="28"/>
        </w:rPr>
        <w:t>.</w:t>
      </w:r>
    </w:p>
    <w:p w:rsidR="00182791" w:rsidRPr="00F23F74" w:rsidRDefault="00182791" w:rsidP="001B620C">
      <w:pPr>
        <w:pStyle w:val="ListParagraph"/>
        <w:numPr>
          <w:ilvl w:val="0"/>
          <w:numId w:val="34"/>
        </w:numPr>
        <w:shd w:val="clear" w:color="auto" w:fill="FFFFFF"/>
        <w:spacing w:before="240" w:after="240" w:line="240" w:lineRule="auto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Pr="00F23F74">
          <w:rPr>
            <w:rStyle w:val="Hyperlink"/>
            <w:color w:val="auto"/>
            <w:sz w:val="28"/>
            <w:szCs w:val="28"/>
            <w:u w:val="none"/>
          </w:rPr>
          <w:t>План действий по обеспечению введения Федерального государственного образовательного стандарта дошкольного образования</w:t>
        </w:r>
      </w:hyperlink>
      <w:r w:rsidRPr="00F23F74">
        <w:rPr>
          <w:rFonts w:ascii="Times New Roman" w:hAnsi="Times New Roman"/>
          <w:sz w:val="28"/>
          <w:szCs w:val="28"/>
        </w:rPr>
        <w:t>.</w:t>
      </w:r>
    </w:p>
    <w:p w:rsidR="00182791" w:rsidRPr="00F23F74" w:rsidRDefault="00182791" w:rsidP="001B620C">
      <w:pPr>
        <w:pStyle w:val="ListParagraph"/>
        <w:numPr>
          <w:ilvl w:val="0"/>
          <w:numId w:val="34"/>
        </w:numPr>
        <w:shd w:val="clear" w:color="auto" w:fill="FFFFFF"/>
        <w:spacing w:before="240" w:after="240" w:line="240" w:lineRule="auto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Pr="00F23F74">
          <w:rPr>
            <w:rStyle w:val="Hyperlink"/>
            <w:color w:val="auto"/>
            <w:sz w:val="28"/>
            <w:szCs w:val="28"/>
            <w:u w:val="none"/>
          </w:rPr>
          <w:t>Письмо Федеральной службы по контролю в сфере образования и науки (Рособрнадзора) № 01-52-22/05-382 от 07.02.2014</w:t>
        </w:r>
      </w:hyperlink>
      <w:r w:rsidRPr="00F23F74">
        <w:rPr>
          <w:rFonts w:ascii="Times New Roman" w:hAnsi="Times New Roman"/>
          <w:sz w:val="28"/>
          <w:szCs w:val="28"/>
        </w:rPr>
        <w:t xml:space="preserve"> г.</w:t>
      </w:r>
    </w:p>
    <w:p w:rsidR="00182791" w:rsidRPr="00F23F74" w:rsidRDefault="00182791" w:rsidP="001B620C">
      <w:pPr>
        <w:pStyle w:val="ListParagraph"/>
        <w:numPr>
          <w:ilvl w:val="0"/>
          <w:numId w:val="34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Pr="00F23F74">
          <w:rPr>
            <w:rStyle w:val="Hyperlink"/>
            <w:color w:val="auto"/>
            <w:sz w:val="28"/>
            <w:szCs w:val="28"/>
            <w:u w:val="none"/>
          </w:rPr>
          <w:t>Разъяснения по оказанию платных дополнительных услуг дошкольной образовательной организацией</w:t>
        </w:r>
      </w:hyperlink>
      <w:r w:rsidRPr="00F23F74">
        <w:rPr>
          <w:rFonts w:ascii="Times New Roman" w:hAnsi="Times New Roman"/>
          <w:sz w:val="28"/>
          <w:szCs w:val="28"/>
        </w:rPr>
        <w:t>.</w:t>
      </w:r>
    </w:p>
    <w:p w:rsidR="00182791" w:rsidRPr="00F23F74" w:rsidRDefault="00182791" w:rsidP="001B620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3F74">
        <w:rPr>
          <w:sz w:val="28"/>
          <w:szCs w:val="28"/>
        </w:rPr>
        <w:t>Федеральный закон от 29.12.2012 №273-ФЗ  «Об образовании в Российской Федерации».</w:t>
      </w:r>
    </w:p>
    <w:p w:rsidR="00182791" w:rsidRPr="00F23F74" w:rsidRDefault="00182791" w:rsidP="001B620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3F74">
        <w:rPr>
          <w:sz w:val="28"/>
          <w:szCs w:val="28"/>
        </w:rPr>
        <w:t>СанПин 2.4.1.3049-13 (с изм. от 04.04.2014)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182791" w:rsidRPr="00F23F74" w:rsidRDefault="00182791" w:rsidP="001B620C">
      <w:pPr>
        <w:pStyle w:val="NormalWe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1" w:history="1">
        <w:r w:rsidRPr="00F23F74">
          <w:rPr>
            <w:rStyle w:val="Hyperlink"/>
            <w:color w:val="auto"/>
            <w:sz w:val="28"/>
            <w:szCs w:val="28"/>
            <w:u w:val="none"/>
          </w:rPr>
          <w:t>Указ Президента Российской Федерации от 07.05.2012 № 599 «О мерах реализации государственной политики в области образования и науки»</w:t>
        </w:r>
      </w:hyperlink>
    </w:p>
    <w:p w:rsidR="00182791" w:rsidRPr="00F23F74" w:rsidRDefault="00182791" w:rsidP="001B620C">
      <w:pPr>
        <w:pStyle w:val="NormalWe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2" w:history="1">
        <w:r w:rsidRPr="00F23F74">
          <w:rPr>
            <w:rStyle w:val="Hyperlink"/>
            <w:color w:val="auto"/>
            <w:sz w:val="28"/>
            <w:szCs w:val="28"/>
            <w:u w:val="none"/>
          </w:rPr>
          <w:t>План мероприятий по реализации Концепции развития дополнительного образования детей на 2015-2020 годы</w:t>
        </w:r>
      </w:hyperlink>
    </w:p>
    <w:p w:rsidR="00182791" w:rsidRPr="00F23F74" w:rsidRDefault="00182791" w:rsidP="001B620C">
      <w:pPr>
        <w:pStyle w:val="NormalWeb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567" w:hanging="207"/>
        <w:jc w:val="both"/>
        <w:rPr>
          <w:sz w:val="28"/>
          <w:szCs w:val="28"/>
        </w:rPr>
      </w:pPr>
      <w:hyperlink r:id="rId13" w:history="1">
        <w:r w:rsidRPr="00F23F74">
          <w:rPr>
            <w:rStyle w:val="Hyperlink"/>
            <w:color w:val="auto"/>
            <w:sz w:val="28"/>
            <w:szCs w:val="28"/>
            <w:u w:val="none"/>
          </w:rPr>
          <w:t>Федеральная целевая программа развития образования на 2016-2020 годы</w:t>
        </w:r>
      </w:hyperlink>
      <w:r w:rsidRPr="00F23F74">
        <w:rPr>
          <w:sz w:val="28"/>
          <w:szCs w:val="28"/>
        </w:rPr>
        <w:t>. (На развитие дополнительного образования детей направлены задачи № 3,4)</w:t>
      </w:r>
    </w:p>
    <w:p w:rsidR="00182791" w:rsidRPr="00F23F74" w:rsidRDefault="00182791" w:rsidP="001B620C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182791" w:rsidRPr="00F23F74" w:rsidRDefault="00182791" w:rsidP="001B620C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  <w:r w:rsidRPr="00F23F74">
        <w:rPr>
          <w:b/>
          <w:sz w:val="28"/>
          <w:szCs w:val="28"/>
        </w:rPr>
        <w:t>Научно-методическая литература, периодическая печать</w:t>
      </w:r>
    </w:p>
    <w:p w:rsidR="00182791" w:rsidRPr="00F23F74" w:rsidRDefault="00182791" w:rsidP="001B620C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sz w:val="28"/>
          <w:szCs w:val="28"/>
        </w:rPr>
      </w:pPr>
      <w:r w:rsidRPr="00F23F74">
        <w:rPr>
          <w:iCs/>
          <w:sz w:val="28"/>
          <w:szCs w:val="28"/>
        </w:rPr>
        <w:t>Микляева Н.</w:t>
      </w:r>
      <w:r w:rsidRPr="00F23F74">
        <w:rPr>
          <w:sz w:val="28"/>
          <w:szCs w:val="28"/>
        </w:rPr>
        <w:t>В. «Программа развития и образовательная программа ДОУ: технология составления, концепция» М., Айрис Пресс, 2006г.</w:t>
      </w:r>
    </w:p>
    <w:p w:rsidR="00182791" w:rsidRPr="00F23F74" w:rsidRDefault="00182791" w:rsidP="001B620C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3F74">
        <w:rPr>
          <w:sz w:val="28"/>
          <w:szCs w:val="28"/>
        </w:rPr>
        <w:t>Аромштам М. «Комплекс мер по развитию дошкольного образования». //Дошкольное образование. 2007 год, №1.</w:t>
      </w:r>
    </w:p>
    <w:p w:rsidR="00182791" w:rsidRPr="00F23F74" w:rsidRDefault="00182791" w:rsidP="001B620C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3F74">
        <w:rPr>
          <w:sz w:val="28"/>
          <w:szCs w:val="28"/>
        </w:rPr>
        <w:t>Огнева Н.  «Управление дошкольным образованием». //Дошкольное образование. 2007. №19.</w:t>
      </w:r>
    </w:p>
    <w:p w:rsidR="00182791" w:rsidRPr="00F23F74" w:rsidRDefault="00182791" w:rsidP="001B620C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3F74">
        <w:rPr>
          <w:sz w:val="28"/>
          <w:szCs w:val="28"/>
        </w:rPr>
        <w:t>Л. Г. Богославец, А. А. Майер. «Управление качеством дошкольного образования» 2010 год.</w:t>
      </w:r>
    </w:p>
    <w:p w:rsidR="00182791" w:rsidRPr="00F23F74" w:rsidRDefault="00182791" w:rsidP="001B620C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23F74">
        <w:rPr>
          <w:rFonts w:ascii="Times New Roman" w:hAnsi="Times New Roman"/>
          <w:bCs/>
          <w:sz w:val="28"/>
          <w:szCs w:val="28"/>
          <w:shd w:val="clear" w:color="auto" w:fill="FFFFFF"/>
        </w:rPr>
        <w:t>Н. В. Микляева, Ю. В. Микляева. «Управление образовательным процессом в ДОУ с приоритетом интеллектуального развития детей». Серия: Дошкольное воспитание и развитие, 2010 год.</w:t>
      </w:r>
    </w:p>
    <w:p w:rsidR="00182791" w:rsidRPr="00F23F74" w:rsidRDefault="00182791" w:rsidP="001B620C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23F74">
        <w:rPr>
          <w:rFonts w:ascii="Times New Roman" w:hAnsi="Times New Roman"/>
          <w:bCs/>
          <w:sz w:val="28"/>
          <w:szCs w:val="28"/>
          <w:shd w:val="clear" w:color="auto" w:fill="FFFFFF"/>
        </w:rPr>
        <w:t>Н.А. Виноградова. «Управление качеством образовательного процесса в ДОУ». Методическое пособие, 2010 год. </w:t>
      </w:r>
    </w:p>
    <w:p w:rsidR="00182791" w:rsidRPr="00F23F74" w:rsidRDefault="00182791" w:rsidP="001B620C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F23F74">
        <w:rPr>
          <w:sz w:val="28"/>
          <w:szCs w:val="28"/>
          <w:shd w:val="clear" w:color="auto" w:fill="FFFFFF"/>
        </w:rPr>
        <w:t>Катриченко В.М. «Повышение конкурентоспособности ДОУ на рынке образовательных услуг с помощью официального сайта образовательного учреждения: [из опыта работы дет. сада № 48 г. Апатиты Мурманской обл.]» / В.М. Катриченко, Г.А. Анисимова // Информационные и коммуникационные технологии в образовании на Севере: инновации, проблемы и пути их решения : материалы регион. науч.-практ. семинара, 18-19 апр. 2012 г. / М-во образования и науки Рос. Федерации, - Мурманск: МГТУ, 2013 год.</w:t>
      </w:r>
    </w:p>
    <w:p w:rsidR="00182791" w:rsidRPr="00F23F74" w:rsidRDefault="00182791" w:rsidP="001B620C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F23F74">
        <w:rPr>
          <w:sz w:val="28"/>
          <w:szCs w:val="28"/>
          <w:shd w:val="clear" w:color="auto" w:fill="FFFFFF"/>
        </w:rPr>
        <w:t>Суворова Т.В. «Проблема повышения конкурентоспособности дошкольных образовательных учреждений» // Вестник Университета Российской  академии образования. – 2014 год - № 5.</w:t>
      </w:r>
    </w:p>
    <w:p w:rsidR="00182791" w:rsidRPr="00F23F74" w:rsidRDefault="00182791" w:rsidP="001B620C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3F74">
        <w:rPr>
          <w:sz w:val="28"/>
          <w:szCs w:val="28"/>
          <w:shd w:val="clear" w:color="auto" w:fill="FFFFFF"/>
        </w:rPr>
        <w:t xml:space="preserve">Богуславская Т.Н. «Проблемы управления муниципальной вариативной системой дошкольного образования в условиях социокультурной модернизации» // Упр. образованием: теория и практика. – 2011 год, № 4. </w:t>
      </w:r>
    </w:p>
    <w:p w:rsidR="00182791" w:rsidRPr="00F23F74" w:rsidRDefault="00182791" w:rsidP="001B620C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3F74">
        <w:rPr>
          <w:rFonts w:ascii="Times New Roman" w:hAnsi="Times New Roman"/>
          <w:sz w:val="28"/>
          <w:szCs w:val="28"/>
          <w:shd w:val="clear" w:color="auto" w:fill="FFFFFF"/>
        </w:rPr>
        <w:t xml:space="preserve">Кирьянова А.С. «Эффективность государственного и муниципального управления в системе дошкольного образования Российской Федерации» 2014 год, № 4-3; </w:t>
      </w:r>
    </w:p>
    <w:p w:rsidR="00182791" w:rsidRPr="00F23F74" w:rsidRDefault="00182791" w:rsidP="001B620C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3F74">
        <w:rPr>
          <w:rFonts w:ascii="Times New Roman" w:hAnsi="Times New Roman"/>
          <w:sz w:val="28"/>
          <w:szCs w:val="28"/>
          <w:shd w:val="clear" w:color="auto" w:fill="FFFFFF"/>
        </w:rPr>
        <w:t xml:space="preserve">Реймер Л.Р. «Роль моральной мотивации педагогических работников ДОУ к повышению продуктивности работы (качеству образования) посредством материального стимулирования сотрудников» // Экономика и упр.: анализ тенденций и перспектив развития. - 2013. - №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23F7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182791" w:rsidRPr="00F23F74" w:rsidRDefault="00182791" w:rsidP="001B620C">
      <w:pPr>
        <w:spacing w:line="320" w:lineRule="atLeast"/>
        <w:rPr>
          <w:sz w:val="28"/>
          <w:szCs w:val="28"/>
        </w:rPr>
      </w:pPr>
      <w:r w:rsidRPr="00F23F74">
        <w:rPr>
          <w:sz w:val="28"/>
          <w:szCs w:val="28"/>
          <w:shd w:val="clear" w:color="auto" w:fill="FFFFFF"/>
        </w:rPr>
        <w:t xml:space="preserve">          </w:t>
      </w:r>
    </w:p>
    <w:p w:rsidR="00182791" w:rsidRPr="00F23F74" w:rsidRDefault="00182791" w:rsidP="001B620C">
      <w:pPr>
        <w:rPr>
          <w:sz w:val="28"/>
          <w:szCs w:val="28"/>
        </w:rPr>
      </w:pPr>
    </w:p>
    <w:p w:rsidR="00182791" w:rsidRPr="00F23F74" w:rsidRDefault="00182791" w:rsidP="001B620C">
      <w:pPr>
        <w:rPr>
          <w:sz w:val="28"/>
          <w:szCs w:val="28"/>
        </w:rPr>
      </w:pPr>
    </w:p>
    <w:p w:rsidR="00182791" w:rsidRPr="00F23F74" w:rsidRDefault="00182791" w:rsidP="001B620C">
      <w:pPr>
        <w:rPr>
          <w:sz w:val="28"/>
          <w:szCs w:val="28"/>
        </w:rPr>
      </w:pPr>
    </w:p>
    <w:p w:rsidR="00182791" w:rsidRDefault="00182791"/>
    <w:sectPr w:rsidR="00182791" w:rsidSect="009C6947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94A40A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/>
      </w:rPr>
    </w:lvl>
  </w:abstractNum>
  <w:abstractNum w:abstractNumId="2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4D50DA0"/>
    <w:multiLevelType w:val="hybridMultilevel"/>
    <w:tmpl w:val="649A04A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7520AD7"/>
    <w:multiLevelType w:val="hybridMultilevel"/>
    <w:tmpl w:val="368C20EA"/>
    <w:lvl w:ilvl="0" w:tplc="BA04E1AA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077E291D"/>
    <w:multiLevelType w:val="hybridMultilevel"/>
    <w:tmpl w:val="0E7E7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D704AB"/>
    <w:multiLevelType w:val="hybridMultilevel"/>
    <w:tmpl w:val="CEF4E92E"/>
    <w:lvl w:ilvl="0" w:tplc="039A935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">
    <w:nsid w:val="09966FB4"/>
    <w:multiLevelType w:val="hybridMultilevel"/>
    <w:tmpl w:val="20F00196"/>
    <w:lvl w:ilvl="0" w:tplc="A82C2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0A535617"/>
    <w:multiLevelType w:val="hybridMultilevel"/>
    <w:tmpl w:val="57A27AF4"/>
    <w:lvl w:ilvl="0" w:tplc="270AF024">
      <w:start w:val="1"/>
      <w:numFmt w:val="decimal"/>
      <w:lvlText w:val="%1."/>
      <w:lvlJc w:val="left"/>
      <w:pPr>
        <w:ind w:left="1422" w:hanging="85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0B520961"/>
    <w:multiLevelType w:val="hybridMultilevel"/>
    <w:tmpl w:val="6A1E8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35609DF"/>
    <w:multiLevelType w:val="hybridMultilevel"/>
    <w:tmpl w:val="B1EADE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1AE7E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3B23A6F"/>
    <w:multiLevelType w:val="hybridMultilevel"/>
    <w:tmpl w:val="86062A32"/>
    <w:lvl w:ilvl="0" w:tplc="147E8CD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2">
    <w:nsid w:val="18437772"/>
    <w:multiLevelType w:val="hybridMultilevel"/>
    <w:tmpl w:val="69E4B92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19D66C2A"/>
    <w:multiLevelType w:val="hybridMultilevel"/>
    <w:tmpl w:val="30A232B8"/>
    <w:lvl w:ilvl="0" w:tplc="67CA402C">
      <w:start w:val="1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4">
    <w:nsid w:val="1CE65795"/>
    <w:multiLevelType w:val="hybridMultilevel"/>
    <w:tmpl w:val="E7F07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E932F11"/>
    <w:multiLevelType w:val="hybridMultilevel"/>
    <w:tmpl w:val="D51ADD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4F33134"/>
    <w:multiLevelType w:val="hybridMultilevel"/>
    <w:tmpl w:val="BC4C333C"/>
    <w:lvl w:ilvl="0" w:tplc="270AF024">
      <w:start w:val="1"/>
      <w:numFmt w:val="decimal"/>
      <w:lvlText w:val="%1."/>
      <w:lvlJc w:val="left"/>
      <w:pPr>
        <w:ind w:left="1989" w:hanging="85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2D060D56"/>
    <w:multiLevelType w:val="hybridMultilevel"/>
    <w:tmpl w:val="F9E2E902"/>
    <w:lvl w:ilvl="0" w:tplc="CFAEC12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86668B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7270DC7"/>
    <w:multiLevelType w:val="hybridMultilevel"/>
    <w:tmpl w:val="60864F4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3C332971"/>
    <w:multiLevelType w:val="hybridMultilevel"/>
    <w:tmpl w:val="212032FE"/>
    <w:lvl w:ilvl="0" w:tplc="9DB2204A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0">
    <w:nsid w:val="42C06EFC"/>
    <w:multiLevelType w:val="hybridMultilevel"/>
    <w:tmpl w:val="633EA5C6"/>
    <w:lvl w:ilvl="0" w:tplc="14B0E748">
      <w:start w:val="1"/>
      <w:numFmt w:val="decimal"/>
      <w:lvlText w:val="%1."/>
      <w:lvlJc w:val="left"/>
      <w:pPr>
        <w:tabs>
          <w:tab w:val="num" w:pos="1752"/>
        </w:tabs>
        <w:ind w:left="17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2"/>
        </w:tabs>
        <w:ind w:left="24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92"/>
        </w:tabs>
        <w:ind w:left="31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12"/>
        </w:tabs>
        <w:ind w:left="39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32"/>
        </w:tabs>
        <w:ind w:left="46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52"/>
        </w:tabs>
        <w:ind w:left="53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72"/>
        </w:tabs>
        <w:ind w:left="60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792"/>
        </w:tabs>
        <w:ind w:left="67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12"/>
        </w:tabs>
        <w:ind w:left="7512" w:hanging="180"/>
      </w:pPr>
      <w:rPr>
        <w:rFonts w:cs="Times New Roman"/>
      </w:rPr>
    </w:lvl>
  </w:abstractNum>
  <w:abstractNum w:abstractNumId="21">
    <w:nsid w:val="44844F37"/>
    <w:multiLevelType w:val="hybridMultilevel"/>
    <w:tmpl w:val="ACF48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B425FF"/>
    <w:multiLevelType w:val="hybridMultilevel"/>
    <w:tmpl w:val="007AC0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8B05140"/>
    <w:multiLevelType w:val="hybridMultilevel"/>
    <w:tmpl w:val="B9B2782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97834CC"/>
    <w:multiLevelType w:val="hybridMultilevel"/>
    <w:tmpl w:val="6C5096A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5">
    <w:nsid w:val="4B3C7C18"/>
    <w:multiLevelType w:val="hybridMultilevel"/>
    <w:tmpl w:val="FF6693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CF219BF"/>
    <w:multiLevelType w:val="hybridMultilevel"/>
    <w:tmpl w:val="F460B124"/>
    <w:lvl w:ilvl="0" w:tplc="CA4A2490">
      <w:numFmt w:val="bullet"/>
      <w:lvlText w:val="-"/>
      <w:lvlJc w:val="left"/>
      <w:pPr>
        <w:tabs>
          <w:tab w:val="num" w:pos="2040"/>
        </w:tabs>
        <w:ind w:left="2040" w:hanging="114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F786216"/>
    <w:multiLevelType w:val="hybridMultilevel"/>
    <w:tmpl w:val="6EE48F82"/>
    <w:lvl w:ilvl="0" w:tplc="E92A74C6">
      <w:start w:val="1"/>
      <w:numFmt w:val="bullet"/>
      <w:lvlText w:val="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8">
    <w:nsid w:val="579655E1"/>
    <w:multiLevelType w:val="hybridMultilevel"/>
    <w:tmpl w:val="C6F067BE"/>
    <w:lvl w:ilvl="0" w:tplc="EB72FDD6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948744C"/>
    <w:multiLevelType w:val="hybridMultilevel"/>
    <w:tmpl w:val="9284660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>
    <w:nsid w:val="5B9C4038"/>
    <w:multiLevelType w:val="hybridMultilevel"/>
    <w:tmpl w:val="9E5216F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C0A42E5"/>
    <w:multiLevelType w:val="hybridMultilevel"/>
    <w:tmpl w:val="B27E2A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EBA5FA3"/>
    <w:multiLevelType w:val="hybridMultilevel"/>
    <w:tmpl w:val="FD10D90C"/>
    <w:lvl w:ilvl="0" w:tplc="D45C478A">
      <w:start w:val="1"/>
      <w:numFmt w:val="decimal"/>
      <w:lvlText w:val="%1."/>
      <w:lvlJc w:val="left"/>
      <w:pPr>
        <w:ind w:left="1422" w:hanging="8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64C47155"/>
    <w:multiLevelType w:val="hybridMultilevel"/>
    <w:tmpl w:val="1AAEDB7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790470F4"/>
    <w:multiLevelType w:val="multilevel"/>
    <w:tmpl w:val="425C1AA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cs="Times New Roman" w:hint="default"/>
      </w:rPr>
    </w:lvl>
  </w:abstractNum>
  <w:num w:numId="1">
    <w:abstractNumId w:val="26"/>
  </w:num>
  <w:num w:numId="2">
    <w:abstractNumId w:val="29"/>
  </w:num>
  <w:num w:numId="3">
    <w:abstractNumId w:val="34"/>
  </w:num>
  <w:num w:numId="4">
    <w:abstractNumId w:val="24"/>
  </w:num>
  <w:num w:numId="5">
    <w:abstractNumId w:val="12"/>
  </w:num>
  <w:num w:numId="6">
    <w:abstractNumId w:val="30"/>
  </w:num>
  <w:num w:numId="7">
    <w:abstractNumId w:val="27"/>
  </w:num>
  <w:num w:numId="8">
    <w:abstractNumId w:val="11"/>
  </w:num>
  <w:num w:numId="9">
    <w:abstractNumId w:val="18"/>
  </w:num>
  <w:num w:numId="10">
    <w:abstractNumId w:val="9"/>
  </w:num>
  <w:num w:numId="11">
    <w:abstractNumId w:val="17"/>
  </w:num>
  <w:num w:numId="12">
    <w:abstractNumId w:val="22"/>
  </w:num>
  <w:num w:numId="13">
    <w:abstractNumId w:val="32"/>
  </w:num>
  <w:num w:numId="14">
    <w:abstractNumId w:val="8"/>
  </w:num>
  <w:num w:numId="15">
    <w:abstractNumId w:val="16"/>
  </w:num>
  <w:num w:numId="16">
    <w:abstractNumId w:val="4"/>
  </w:num>
  <w:num w:numId="17">
    <w:abstractNumId w:val="14"/>
  </w:num>
  <w:num w:numId="18">
    <w:abstractNumId w:val="5"/>
  </w:num>
  <w:num w:numId="19">
    <w:abstractNumId w:val="21"/>
  </w:num>
  <w:num w:numId="20">
    <w:abstractNumId w:val="6"/>
  </w:num>
  <w:num w:numId="21">
    <w:abstractNumId w:val="10"/>
  </w:num>
  <w:num w:numId="22">
    <w:abstractNumId w:val="3"/>
  </w:num>
  <w:num w:numId="23">
    <w:abstractNumId w:val="7"/>
  </w:num>
  <w:num w:numId="24">
    <w:abstractNumId w:val="20"/>
  </w:num>
  <w:num w:numId="25">
    <w:abstractNumId w:val="28"/>
  </w:num>
  <w:num w:numId="26">
    <w:abstractNumId w:val="15"/>
  </w:num>
  <w:num w:numId="27">
    <w:abstractNumId w:val="31"/>
  </w:num>
  <w:num w:numId="28">
    <w:abstractNumId w:val="1"/>
  </w:num>
  <w:num w:numId="29">
    <w:abstractNumId w:val="2"/>
  </w:num>
  <w:num w:numId="30">
    <w:abstractNumId w:val="19"/>
  </w:num>
  <w:num w:numId="31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  <w:color w:val="auto"/>
        </w:rPr>
      </w:lvl>
    </w:lvlOverride>
  </w:num>
  <w:num w:numId="32">
    <w:abstractNumId w:val="25"/>
  </w:num>
  <w:num w:numId="33">
    <w:abstractNumId w:val="1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620C"/>
    <w:rsid w:val="000E1EA7"/>
    <w:rsid w:val="001069DD"/>
    <w:rsid w:val="00182791"/>
    <w:rsid w:val="001968C9"/>
    <w:rsid w:val="001A7991"/>
    <w:rsid w:val="001B620C"/>
    <w:rsid w:val="001E15FF"/>
    <w:rsid w:val="002041AD"/>
    <w:rsid w:val="002619C6"/>
    <w:rsid w:val="00270F44"/>
    <w:rsid w:val="00276EFE"/>
    <w:rsid w:val="002B0762"/>
    <w:rsid w:val="002F49A8"/>
    <w:rsid w:val="002F77FF"/>
    <w:rsid w:val="00331F9A"/>
    <w:rsid w:val="00370DCF"/>
    <w:rsid w:val="00383021"/>
    <w:rsid w:val="00387A7C"/>
    <w:rsid w:val="003A1A3B"/>
    <w:rsid w:val="003A3124"/>
    <w:rsid w:val="003C718B"/>
    <w:rsid w:val="003E7771"/>
    <w:rsid w:val="003F186C"/>
    <w:rsid w:val="00412041"/>
    <w:rsid w:val="00421E04"/>
    <w:rsid w:val="00461BA2"/>
    <w:rsid w:val="00483ABF"/>
    <w:rsid w:val="004E3DB4"/>
    <w:rsid w:val="00507027"/>
    <w:rsid w:val="005578FE"/>
    <w:rsid w:val="00561870"/>
    <w:rsid w:val="005841E8"/>
    <w:rsid w:val="00594D84"/>
    <w:rsid w:val="005C14D8"/>
    <w:rsid w:val="005D4381"/>
    <w:rsid w:val="005F7DA9"/>
    <w:rsid w:val="0062464D"/>
    <w:rsid w:val="00657F2F"/>
    <w:rsid w:val="006A4343"/>
    <w:rsid w:val="006B27A3"/>
    <w:rsid w:val="006D55BC"/>
    <w:rsid w:val="007177F1"/>
    <w:rsid w:val="00741A0B"/>
    <w:rsid w:val="00751EF1"/>
    <w:rsid w:val="00764CE9"/>
    <w:rsid w:val="00766734"/>
    <w:rsid w:val="00793757"/>
    <w:rsid w:val="007B3B3C"/>
    <w:rsid w:val="007D3072"/>
    <w:rsid w:val="008C014B"/>
    <w:rsid w:val="008C42BE"/>
    <w:rsid w:val="0090122A"/>
    <w:rsid w:val="00902F4D"/>
    <w:rsid w:val="009139AA"/>
    <w:rsid w:val="009A3BA7"/>
    <w:rsid w:val="009C5353"/>
    <w:rsid w:val="009C6947"/>
    <w:rsid w:val="00A24FE2"/>
    <w:rsid w:val="00AA5715"/>
    <w:rsid w:val="00AD175C"/>
    <w:rsid w:val="00AE21B0"/>
    <w:rsid w:val="00AF2C27"/>
    <w:rsid w:val="00B234A1"/>
    <w:rsid w:val="00B5041C"/>
    <w:rsid w:val="00BB265F"/>
    <w:rsid w:val="00C067C8"/>
    <w:rsid w:val="00C27009"/>
    <w:rsid w:val="00C46C60"/>
    <w:rsid w:val="00C504B9"/>
    <w:rsid w:val="00C723B8"/>
    <w:rsid w:val="00CB288D"/>
    <w:rsid w:val="00CE6E45"/>
    <w:rsid w:val="00D240E8"/>
    <w:rsid w:val="00D72BBC"/>
    <w:rsid w:val="00D75F0E"/>
    <w:rsid w:val="00D95045"/>
    <w:rsid w:val="00E17C11"/>
    <w:rsid w:val="00E41E14"/>
    <w:rsid w:val="00EC3D2C"/>
    <w:rsid w:val="00EC42C6"/>
    <w:rsid w:val="00ED376C"/>
    <w:rsid w:val="00EE5681"/>
    <w:rsid w:val="00EE7C2F"/>
    <w:rsid w:val="00EF7D0C"/>
    <w:rsid w:val="00F10561"/>
    <w:rsid w:val="00F11D89"/>
    <w:rsid w:val="00F23F74"/>
    <w:rsid w:val="00F26AEA"/>
    <w:rsid w:val="00FC1C0C"/>
    <w:rsid w:val="00FD755D"/>
    <w:rsid w:val="00FF3212"/>
    <w:rsid w:val="00FF5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B620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62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620C"/>
    <w:pPr>
      <w:keepNext/>
      <w:jc w:val="center"/>
      <w:outlineLvl w:val="5"/>
    </w:pPr>
    <w:rPr>
      <w:rFonts w:ascii="Arial Narrow" w:hAnsi="Arial Narrow" w:cs="Tahoma"/>
      <w:sz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B620C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B620C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1B620C"/>
    <w:rPr>
      <w:rFonts w:ascii="Arial Narrow" w:hAnsi="Arial Narrow" w:cs="Tahoma"/>
      <w:sz w:val="24"/>
      <w:szCs w:val="24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1B620C"/>
    <w:rPr>
      <w:rFonts w:ascii="Times New Roman" w:hAnsi="Times New Roman" w:cs="Times New Roman"/>
      <w:i/>
      <w:iCs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1B620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1B620C"/>
    <w:pPr>
      <w:ind w:firstLine="900"/>
      <w:jc w:val="both"/>
    </w:pPr>
    <w:rPr>
      <w:rFonts w:ascii="Arial Narrow" w:hAnsi="Arial Narrow" w:cs="Tahoma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B620C"/>
    <w:rPr>
      <w:rFonts w:ascii="Arial Narrow" w:hAnsi="Arial Narrow" w:cs="Tahoma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rsid w:val="001B620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B620C"/>
    <w:rPr>
      <w:rFonts w:ascii="Times New Roman" w:hAnsi="Times New Roman" w:cs="Times New Roman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1B620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B620C"/>
    <w:rPr>
      <w:rFonts w:ascii="Times New Roman" w:hAnsi="Times New Roman" w:cs="Times New Roman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1B620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1B620C"/>
    <w:rPr>
      <w:rFonts w:ascii="Times New Roman" w:hAnsi="Times New Roman" w:cs="Times New Roman"/>
      <w:sz w:val="16"/>
      <w:szCs w:val="16"/>
      <w:lang w:eastAsia="ru-RU"/>
    </w:rPr>
  </w:style>
  <w:style w:type="paragraph" w:styleId="BodyText2">
    <w:name w:val="Body Text 2"/>
    <w:basedOn w:val="Normal"/>
    <w:link w:val="BodyText2Char"/>
    <w:uiPriority w:val="99"/>
    <w:rsid w:val="001B620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1B620C"/>
    <w:rPr>
      <w:rFonts w:ascii="Times New Roman" w:hAnsi="Times New Roman" w:cs="Times New Roman"/>
      <w:sz w:val="24"/>
      <w:szCs w:val="24"/>
      <w:lang w:eastAsia="ru-RU"/>
    </w:rPr>
  </w:style>
  <w:style w:type="paragraph" w:styleId="BlockText">
    <w:name w:val="Block Text"/>
    <w:basedOn w:val="Normal"/>
    <w:uiPriority w:val="99"/>
    <w:rsid w:val="001B620C"/>
    <w:pPr>
      <w:ind w:left="-1134" w:right="42"/>
    </w:pPr>
    <w:rPr>
      <w:b/>
      <w:color w:val="000000"/>
      <w:szCs w:val="20"/>
    </w:rPr>
  </w:style>
  <w:style w:type="paragraph" w:styleId="Footer">
    <w:name w:val="footer"/>
    <w:basedOn w:val="Normal"/>
    <w:link w:val="FooterChar"/>
    <w:uiPriority w:val="99"/>
    <w:rsid w:val="001B620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B620C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1B62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rsid w:val="001B620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1B62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B620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Содержимое таблицы"/>
    <w:basedOn w:val="Normal"/>
    <w:uiPriority w:val="99"/>
    <w:rsid w:val="001B620C"/>
    <w:pPr>
      <w:suppressLineNumbers/>
      <w:suppressAutoHyphens/>
    </w:pPr>
    <w:rPr>
      <w:lang w:eastAsia="ar-SA"/>
    </w:rPr>
  </w:style>
  <w:style w:type="paragraph" w:styleId="NormalWeb">
    <w:name w:val="Normal (Web)"/>
    <w:basedOn w:val="Normal"/>
    <w:uiPriority w:val="99"/>
    <w:rsid w:val="001B620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1B620C"/>
    <w:rPr>
      <w:rFonts w:ascii="Times New Roman" w:hAnsi="Times New Roman" w:cs="Times New Roman"/>
      <w:color w:val="0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B62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620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o.ru/wp-content/uploads/2013/11/Plan_FGOS_DO.pdf" TargetMode="External"/><Relationship Id="rId13" Type="http://schemas.openxmlformats.org/officeDocument/2006/relationships/hyperlink" Target="http://www.firo.ru/wp-content/uploads/2015/06/FCPRO_2016-2020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iro.ru/wp-content/uploads/2014/02/Pr-578_22_05_2014.pdf" TargetMode="External"/><Relationship Id="rId12" Type="http://schemas.openxmlformats.org/officeDocument/2006/relationships/hyperlink" Target="http://www.firo.ru/wp-content/uploads/2015/06/Plan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iro.ru/wp-content/uploads/2013/11/PR_1155.pdf" TargetMode="External"/><Relationship Id="rId11" Type="http://schemas.openxmlformats.org/officeDocument/2006/relationships/hyperlink" Target="http://graph.document.kremlin.ru/page.aspx?1610850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firo.ru/wp-content/uploads/2014/02/Razjasnenia_9-04-201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ro.ru/wp-content/uploads/2014/02/Letter_01-52-22_05-382_07-02-2014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32</Pages>
  <Words>9311</Words>
  <Characters>-32766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_</cp:lastModifiedBy>
  <cp:revision>5</cp:revision>
  <dcterms:created xsi:type="dcterms:W3CDTF">2018-09-18T13:23:00Z</dcterms:created>
  <dcterms:modified xsi:type="dcterms:W3CDTF">2020-06-05T08:10:00Z</dcterms:modified>
</cp:coreProperties>
</file>